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2D613F" w14:textId="3CCC8FCA" w:rsidR="00AA0D87" w:rsidRPr="000F3D98" w:rsidRDefault="00BE412B" w:rsidP="00776519">
      <w:pPr>
        <w:rPr>
          <w:vertAlign w:val="subscript"/>
          <w:lang w:val="en-US"/>
        </w:rPr>
        <w:sectPr w:rsidR="00AA0D87" w:rsidRPr="000F3D98" w:rsidSect="00C6038F">
          <w:headerReference w:type="even" r:id="rId8"/>
          <w:headerReference w:type="default" r:id="rId9"/>
          <w:footerReference w:type="even" r:id="rId10"/>
          <w:headerReference w:type="first" r:id="rId11"/>
          <w:type w:val="continuous"/>
          <w:pgSz w:w="11906" w:h="16838" w:code="9"/>
          <w:pgMar w:top="3402" w:right="1418" w:bottom="284" w:left="1418" w:header="709" w:footer="284" w:gutter="0"/>
          <w:pgNumType w:start="0"/>
          <w:cols w:space="708"/>
          <w:titlePg/>
          <w:docGrid w:linePitch="360"/>
        </w:sectPr>
      </w:pPr>
      <w:r w:rsidRPr="000F3D98">
        <w:rPr>
          <w:noProof/>
          <w:vertAlign w:val="subscript"/>
          <w:lang w:val="en-US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E02BBE" wp14:editId="0EB4FCA5">
                <wp:simplePos x="0" y="0"/>
                <wp:positionH relativeFrom="column">
                  <wp:posOffset>-228600</wp:posOffset>
                </wp:positionH>
                <wp:positionV relativeFrom="paragraph">
                  <wp:posOffset>6006465</wp:posOffset>
                </wp:positionV>
                <wp:extent cx="5029200" cy="2057400"/>
                <wp:effectExtent l="0" t="0" r="0" b="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8873F" w14:textId="77777777" w:rsidR="00F4499C" w:rsidRPr="00BE412B" w:rsidRDefault="00F4499C" w:rsidP="00BE412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75963E4" w14:textId="77777777" w:rsidR="00F4499C" w:rsidRDefault="00F4499C" w:rsidP="00BE412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B59D9CD" w14:textId="77777777" w:rsidR="00F4499C" w:rsidRDefault="00F4499C" w:rsidP="00BE412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1055B40" w14:textId="77777777" w:rsidR="00F4499C" w:rsidRDefault="00F4499C" w:rsidP="00BE412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58A6E8F" w14:textId="77777777" w:rsidR="00F4499C" w:rsidRDefault="00F4499C" w:rsidP="00BE412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AC0224B" w14:textId="77777777" w:rsidR="00F4499C" w:rsidRDefault="00F4499C" w:rsidP="00BE412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7F04F84" w14:textId="77777777" w:rsidR="00F4499C" w:rsidRDefault="00F4499C" w:rsidP="00BE412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927649A" w14:textId="77777777" w:rsidR="00F4499C" w:rsidRDefault="00F4499C" w:rsidP="00BE412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74B4622" w14:textId="77777777" w:rsidR="00F4499C" w:rsidRDefault="00F4499C" w:rsidP="00BE412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704F21C" w14:textId="665F28FB" w:rsidR="001944A9" w:rsidRDefault="00F4499C" w:rsidP="00BE412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E412B">
                              <w:rPr>
                                <w:sz w:val="22"/>
                                <w:szCs w:val="22"/>
                              </w:rPr>
                              <w:t>Vers</w:t>
                            </w:r>
                            <w:r w:rsidR="00112B07">
                              <w:rPr>
                                <w:sz w:val="22"/>
                                <w:szCs w:val="22"/>
                              </w:rPr>
                              <w:t>ion</w:t>
                            </w:r>
                            <w:r w:rsidRPr="00BE412B"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2118B8">
                              <w:rPr>
                                <w:sz w:val="22"/>
                                <w:szCs w:val="22"/>
                              </w:rPr>
                              <w:t>0.1</w:t>
                            </w:r>
                            <w:r w:rsidR="00112B07">
                              <w:rPr>
                                <w:sz w:val="22"/>
                                <w:szCs w:val="22"/>
                              </w:rPr>
                              <w:t xml:space="preserve"> English</w:t>
                            </w:r>
                          </w:p>
                          <w:p w14:paraId="1C3B1027" w14:textId="460D63C8" w:rsidR="001944A9" w:rsidRDefault="00112B07" w:rsidP="00BE412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September</w:t>
                            </w:r>
                            <w:r w:rsidR="001944A9">
                              <w:rPr>
                                <w:sz w:val="22"/>
                                <w:szCs w:val="22"/>
                              </w:rPr>
                              <w:t xml:space="preserve"> 2020</w:t>
                            </w:r>
                          </w:p>
                          <w:p w14:paraId="0AB9B9C4" w14:textId="127D8E5F" w:rsidR="001963EA" w:rsidRPr="00BE412B" w:rsidRDefault="001963EA" w:rsidP="00BE412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Author: Marc van den Elshout</w:t>
                            </w:r>
                          </w:p>
                          <w:p w14:paraId="024DAE34" w14:textId="77777777" w:rsidR="00F4499C" w:rsidRPr="00BE412B" w:rsidRDefault="00F4499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02BBE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8pt;margin-top:472.95pt;width:396pt;height:16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" filled="f" stroked="f">
                <v:textbox>
                  <w:txbxContent>
                    <w:p w14:paraId="47A8873F" w14:textId="77777777" w:rsidR="00F4499C" w:rsidRPr="00BE412B" w:rsidRDefault="00F4499C" w:rsidP="00BE412B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275963E4" w14:textId="77777777" w:rsidR="00F4499C" w:rsidRDefault="00F4499C" w:rsidP="00BE412B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2B59D9CD" w14:textId="77777777" w:rsidR="00F4499C" w:rsidRDefault="00F4499C" w:rsidP="00BE412B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1055B40" w14:textId="77777777" w:rsidR="00F4499C" w:rsidRDefault="00F4499C" w:rsidP="00BE412B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58A6E8F" w14:textId="77777777" w:rsidR="00F4499C" w:rsidRDefault="00F4499C" w:rsidP="00BE412B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AC0224B" w14:textId="77777777" w:rsidR="00F4499C" w:rsidRDefault="00F4499C" w:rsidP="00BE412B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7F04F84" w14:textId="77777777" w:rsidR="00F4499C" w:rsidRDefault="00F4499C" w:rsidP="00BE412B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927649A" w14:textId="77777777" w:rsidR="00F4499C" w:rsidRDefault="00F4499C" w:rsidP="00BE412B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74B4622" w14:textId="77777777" w:rsidR="00F4499C" w:rsidRDefault="00F4499C" w:rsidP="00BE412B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704F21C" w14:textId="665F28FB" w:rsidR="001944A9" w:rsidRDefault="00F4499C" w:rsidP="00BE412B">
                      <w:pPr>
                        <w:rPr>
                          <w:sz w:val="22"/>
                          <w:szCs w:val="22"/>
                        </w:rPr>
                      </w:pPr>
                      <w:r w:rsidRPr="00BE412B">
                        <w:rPr>
                          <w:sz w:val="22"/>
                          <w:szCs w:val="22"/>
                        </w:rPr>
                        <w:t>Vers</w:t>
                      </w:r>
                      <w:r w:rsidR="00112B07">
                        <w:rPr>
                          <w:sz w:val="22"/>
                          <w:szCs w:val="22"/>
                        </w:rPr>
                        <w:t>ion</w:t>
                      </w:r>
                      <w:r w:rsidRPr="00BE412B">
                        <w:rPr>
                          <w:sz w:val="22"/>
                          <w:szCs w:val="22"/>
                        </w:rPr>
                        <w:t xml:space="preserve">: </w:t>
                      </w:r>
                      <w:r w:rsidR="002118B8">
                        <w:rPr>
                          <w:sz w:val="22"/>
                          <w:szCs w:val="22"/>
                        </w:rPr>
                        <w:t>0.1</w:t>
                      </w:r>
                      <w:r w:rsidR="00112B07">
                        <w:rPr>
                          <w:sz w:val="22"/>
                          <w:szCs w:val="22"/>
                        </w:rPr>
                        <w:t xml:space="preserve"> English</w:t>
                      </w:r>
                    </w:p>
                    <w:p w14:paraId="1C3B1027" w14:textId="460D63C8" w:rsidR="001944A9" w:rsidRDefault="00112B07" w:rsidP="00BE412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September</w:t>
                      </w:r>
                      <w:r w:rsidR="001944A9">
                        <w:rPr>
                          <w:sz w:val="22"/>
                          <w:szCs w:val="22"/>
                        </w:rPr>
                        <w:t xml:space="preserve"> 2020</w:t>
                      </w:r>
                    </w:p>
                    <w:p w14:paraId="0AB9B9C4" w14:textId="127D8E5F" w:rsidR="001963EA" w:rsidRPr="00BE412B" w:rsidRDefault="001963EA" w:rsidP="00BE412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Author: Marc van den Elshout</w:t>
                      </w:r>
                    </w:p>
                    <w:p w14:paraId="024DAE34" w14:textId="77777777" w:rsidR="00F4499C" w:rsidRPr="00BE412B" w:rsidRDefault="00F4499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F3D98">
        <w:rPr>
          <w:noProof/>
          <w:vertAlign w:val="subscript"/>
          <w:lang w:val="en-US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0B38C0" wp14:editId="738CE29B">
                <wp:simplePos x="0" y="0"/>
                <wp:positionH relativeFrom="column">
                  <wp:posOffset>-228600</wp:posOffset>
                </wp:positionH>
                <wp:positionV relativeFrom="paragraph">
                  <wp:posOffset>3543300</wp:posOffset>
                </wp:positionV>
                <wp:extent cx="5029200" cy="2057400"/>
                <wp:effectExtent l="0" t="0" r="0" b="0"/>
                <wp:wrapSquare wrapText="bothSides"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04DD5" w14:textId="50B26255" w:rsidR="00F4499C" w:rsidRDefault="001944A9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U</w:t>
                            </w:r>
                            <w:r w:rsidR="002565F4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niview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Doorbell</w:t>
                            </w:r>
                          </w:p>
                          <w:p w14:paraId="3376DE70" w14:textId="77777777" w:rsidR="0071336D" w:rsidRPr="00CB4AF3" w:rsidRDefault="0071336D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7240447A" w14:textId="77777777" w:rsidR="00F4499C" w:rsidRPr="00CB4AF3" w:rsidRDefault="00F4499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268FFBB3" w14:textId="6EA3C6D0" w:rsidR="00F4499C" w:rsidRPr="00CB4AF3" w:rsidRDefault="00F74BDB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Insta</w:t>
                            </w:r>
                            <w:r w:rsidR="00112B07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lation Manual</w:t>
                            </w:r>
                          </w:p>
                          <w:p w14:paraId="7CB7D3C5" w14:textId="77777777" w:rsidR="00F4499C" w:rsidRDefault="00F449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B38C0" id="Tekstvak 2" o:spid="_x0000_s1027" type="#_x0000_t202" style="position:absolute;margin-left:-18pt;margin-top:279pt;width:396pt;height:16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" filled="f" stroked="f">
                <v:textbox>
                  <w:txbxContent>
                    <w:p w14:paraId="73C04DD5" w14:textId="50B26255" w:rsidR="00F4499C" w:rsidRDefault="001944A9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U</w:t>
                      </w:r>
                      <w:r w:rsidR="002565F4">
                        <w:rPr>
                          <w:color w:val="FFFFFF" w:themeColor="background1"/>
                          <w:sz w:val="56"/>
                          <w:szCs w:val="56"/>
                        </w:rPr>
                        <w:t>niview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Doorbell</w:t>
                      </w:r>
                    </w:p>
                    <w:p w14:paraId="3376DE70" w14:textId="77777777" w:rsidR="0071336D" w:rsidRPr="00CB4AF3" w:rsidRDefault="0071336D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7240447A" w14:textId="77777777" w:rsidR="00F4499C" w:rsidRPr="00CB4AF3" w:rsidRDefault="00F4499C">
                      <w:pPr>
                        <w:rPr>
                          <w:color w:val="FFFFFF" w:themeColor="background1"/>
                        </w:rPr>
                      </w:pPr>
                    </w:p>
                    <w:p w14:paraId="268FFBB3" w14:textId="6EA3C6D0" w:rsidR="00F4499C" w:rsidRPr="00CB4AF3" w:rsidRDefault="00F74BDB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Insta</w:t>
                      </w:r>
                      <w:r w:rsidR="00112B07">
                        <w:rPr>
                          <w:color w:val="FFFFFF" w:themeColor="background1"/>
                          <w:sz w:val="36"/>
                          <w:szCs w:val="36"/>
                        </w:rPr>
                        <w:t>lation Manual</w:t>
                      </w:r>
                    </w:p>
                    <w:p w14:paraId="7CB7D3C5" w14:textId="77777777" w:rsidR="00F4499C" w:rsidRDefault="00F4499C"/>
                  </w:txbxContent>
                </v:textbox>
                <w10:wrap type="square"/>
              </v:shape>
            </w:pict>
          </mc:Fallback>
        </mc:AlternateContent>
      </w:r>
    </w:p>
    <w:p w14:paraId="2AF8803C" w14:textId="08526556" w:rsidR="007222ED" w:rsidRPr="000F3D98" w:rsidRDefault="00022210" w:rsidP="006125B9">
      <w:pPr>
        <w:pStyle w:val="Kop1"/>
        <w:numPr>
          <w:ilvl w:val="0"/>
          <w:numId w:val="0"/>
        </w:numPr>
        <w:rPr>
          <w:lang w:val="en-US"/>
        </w:rPr>
      </w:pPr>
      <w:bookmarkStart w:id="0" w:name="_Toc52963558"/>
      <w:r w:rsidRPr="000F3D98">
        <w:rPr>
          <w:lang w:val="en-US"/>
        </w:rPr>
        <w:lastRenderedPageBreak/>
        <w:t>In</w:t>
      </w:r>
      <w:r w:rsidR="00112B07" w:rsidRPr="000F3D98">
        <w:rPr>
          <w:lang w:val="en-US"/>
        </w:rPr>
        <w:t>tro</w:t>
      </w:r>
      <w:bookmarkEnd w:id="0"/>
    </w:p>
    <w:p w14:paraId="2AE8ECA3" w14:textId="0184624A" w:rsidR="000E41C9" w:rsidRPr="000F3D98" w:rsidRDefault="00112B07" w:rsidP="000B54C0">
      <w:pPr>
        <w:rPr>
          <w:lang w:val="en-US"/>
        </w:rPr>
      </w:pPr>
      <w:r w:rsidRPr="000F3D98">
        <w:rPr>
          <w:lang w:val="en-US"/>
        </w:rPr>
        <w:t>Insta</w:t>
      </w:r>
      <w:r w:rsidR="0050362E" w:rsidRPr="000F3D98">
        <w:rPr>
          <w:lang w:val="en-US"/>
        </w:rPr>
        <w:t>llation manual of the Uniview Doorbell. This document explaines how the device can be installed and configured. Besides that there is information about smartphone settings regarding the app.</w:t>
      </w:r>
    </w:p>
    <w:p w14:paraId="4EBB701F" w14:textId="07C93ACB" w:rsidR="0050362E" w:rsidRPr="000F3D98" w:rsidRDefault="0050362E" w:rsidP="000B54C0">
      <w:pPr>
        <w:rPr>
          <w:lang w:val="en-US"/>
        </w:rPr>
      </w:pPr>
    </w:p>
    <w:p w14:paraId="4DE14168" w14:textId="402EDDDE" w:rsidR="0050362E" w:rsidRPr="000F3D98" w:rsidRDefault="0050362E" w:rsidP="000B54C0">
      <w:pPr>
        <w:rPr>
          <w:lang w:val="en-US"/>
        </w:rPr>
      </w:pPr>
      <w:r w:rsidRPr="000F3D98">
        <w:rPr>
          <w:lang w:val="en-US"/>
        </w:rPr>
        <w:t>The Uniview Doorbell is a small intercomdoorbell that can be managed with the EZLive application.</w:t>
      </w:r>
    </w:p>
    <w:p w14:paraId="61026C82" w14:textId="5E211BF5" w:rsidR="0050362E" w:rsidRPr="000F3D98" w:rsidRDefault="0050362E" w:rsidP="000B54C0">
      <w:pPr>
        <w:rPr>
          <w:lang w:val="en-US"/>
        </w:rPr>
      </w:pPr>
      <w:r w:rsidRPr="000F3D98">
        <w:rPr>
          <w:lang w:val="en-US"/>
        </w:rPr>
        <w:t xml:space="preserve">EZCloud connection is needed for operation. </w:t>
      </w:r>
    </w:p>
    <w:p w14:paraId="5560A4E6" w14:textId="38532108" w:rsidR="00494758" w:rsidRPr="000F3D98" w:rsidRDefault="0050362E" w:rsidP="000B54C0">
      <w:pPr>
        <w:rPr>
          <w:lang w:val="en-US"/>
        </w:rPr>
      </w:pPr>
      <w:r w:rsidRPr="000F3D98">
        <w:rPr>
          <w:lang w:val="en-US"/>
        </w:rPr>
        <w:t>The device has a 1080P resolution and IP65 degree of protectio</w:t>
      </w:r>
      <w:r w:rsidR="00494758" w:rsidRPr="000F3D98">
        <w:rPr>
          <w:lang w:val="en-US"/>
        </w:rPr>
        <w:t>n, because of that the device is able to get a clear image outside. Also IR Night Vision and Motion Detetction are</w:t>
      </w:r>
      <w:r w:rsidR="006D1089" w:rsidRPr="000F3D98">
        <w:rPr>
          <w:lang w:val="en-US"/>
        </w:rPr>
        <w:t xml:space="preserve"> onboard. Playback is possible when SD card is installed.</w:t>
      </w:r>
    </w:p>
    <w:p w14:paraId="3AFE8E90" w14:textId="52B00AF8" w:rsidR="0050362E" w:rsidRPr="000F3D98" w:rsidRDefault="0050362E" w:rsidP="000B54C0">
      <w:pPr>
        <w:rPr>
          <w:lang w:val="en-US"/>
        </w:rPr>
      </w:pPr>
    </w:p>
    <w:p w14:paraId="46A1B212" w14:textId="77777777" w:rsidR="0050362E" w:rsidRPr="000F3D98" w:rsidRDefault="0050362E" w:rsidP="000B54C0">
      <w:pPr>
        <w:rPr>
          <w:lang w:val="en-US"/>
        </w:rPr>
      </w:pPr>
    </w:p>
    <w:p w14:paraId="781AC491" w14:textId="5FF9C008" w:rsidR="00366C57" w:rsidRPr="000F3D98" w:rsidRDefault="00366C57" w:rsidP="000B54C0">
      <w:pPr>
        <w:rPr>
          <w:lang w:val="en-US"/>
        </w:rPr>
      </w:pPr>
    </w:p>
    <w:p w14:paraId="693A09D4" w14:textId="6E652583" w:rsidR="00366C57" w:rsidRPr="000F3D98" w:rsidRDefault="00366C57" w:rsidP="000B54C0">
      <w:pPr>
        <w:rPr>
          <w:lang w:val="en-US"/>
        </w:rPr>
      </w:pPr>
    </w:p>
    <w:p w14:paraId="1A5C492D" w14:textId="395D0FCC" w:rsidR="001C4786" w:rsidRPr="000F3D98" w:rsidRDefault="006D4410" w:rsidP="00DB592B">
      <w:pPr>
        <w:rPr>
          <w:lang w:val="en-US"/>
        </w:rPr>
      </w:pPr>
      <w:r w:rsidRPr="000F3D98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34803758" wp14:editId="70811849">
            <wp:simplePos x="0" y="0"/>
            <wp:positionH relativeFrom="margin">
              <wp:align>left</wp:align>
            </wp:positionH>
            <wp:positionV relativeFrom="paragraph">
              <wp:posOffset>207645</wp:posOffset>
            </wp:positionV>
            <wp:extent cx="4526280" cy="2685415"/>
            <wp:effectExtent l="0" t="0" r="7620" b="635"/>
            <wp:wrapTopAndBottom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68541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86" w:rsidRPr="000F3D98">
        <w:rPr>
          <w:lang w:val="en-US"/>
        </w:rPr>
        <w:br w:type="page"/>
      </w:r>
    </w:p>
    <w:sdt>
      <w:sdtPr>
        <w:rPr>
          <w:rFonts w:eastAsiaTheme="minorHAnsi" w:cs="Arial"/>
          <w:b w:val="0"/>
          <w:color w:val="auto"/>
          <w:sz w:val="20"/>
          <w:szCs w:val="20"/>
          <w:lang w:val="en-US" w:eastAsia="en-US"/>
        </w:rPr>
        <w:id w:val="-128395956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17012D8" w14:textId="49FDC092" w:rsidR="001C4786" w:rsidRPr="000F3D98" w:rsidRDefault="003C6279">
          <w:pPr>
            <w:pStyle w:val="Kopvaninhoudsopgave"/>
            <w:rPr>
              <w:lang w:val="en-US"/>
            </w:rPr>
          </w:pPr>
          <w:r>
            <w:rPr>
              <w:lang w:val="en-US"/>
            </w:rPr>
            <w:t>Content</w:t>
          </w:r>
        </w:p>
        <w:p w14:paraId="5CEAF95C" w14:textId="74C1C8DC" w:rsidR="00440F3C" w:rsidRDefault="001C4786">
          <w:pPr>
            <w:pStyle w:val="Inhopg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r w:rsidRPr="000F3D98">
            <w:rPr>
              <w:lang w:val="en-US"/>
            </w:rPr>
            <w:fldChar w:fldCharType="begin"/>
          </w:r>
          <w:r w:rsidRPr="000F3D98">
            <w:rPr>
              <w:lang w:val="en-US"/>
            </w:rPr>
            <w:instrText xml:space="preserve"> TOC \o "1-3" \h \z \u </w:instrText>
          </w:r>
          <w:r w:rsidRPr="000F3D98">
            <w:rPr>
              <w:lang w:val="en-US"/>
            </w:rPr>
            <w:fldChar w:fldCharType="separate"/>
          </w:r>
          <w:hyperlink w:anchor="_Toc52963558" w:history="1">
            <w:r w:rsidR="00440F3C" w:rsidRPr="00464006">
              <w:rPr>
                <w:rStyle w:val="Hyperlink"/>
                <w:noProof/>
                <w:lang w:val="en-US"/>
              </w:rPr>
              <w:t>Intro</w:t>
            </w:r>
            <w:r w:rsidR="00440F3C">
              <w:rPr>
                <w:noProof/>
                <w:webHidden/>
              </w:rPr>
              <w:tab/>
            </w:r>
            <w:r w:rsidR="00440F3C">
              <w:rPr>
                <w:noProof/>
                <w:webHidden/>
              </w:rPr>
              <w:fldChar w:fldCharType="begin"/>
            </w:r>
            <w:r w:rsidR="00440F3C">
              <w:rPr>
                <w:noProof/>
                <w:webHidden/>
              </w:rPr>
              <w:instrText xml:space="preserve"> PAGEREF _Toc52963558 \h </w:instrText>
            </w:r>
            <w:r w:rsidR="00440F3C">
              <w:rPr>
                <w:noProof/>
                <w:webHidden/>
              </w:rPr>
            </w:r>
            <w:r w:rsidR="00440F3C">
              <w:rPr>
                <w:noProof/>
                <w:webHidden/>
              </w:rPr>
              <w:fldChar w:fldCharType="separate"/>
            </w:r>
            <w:r w:rsidR="00044691">
              <w:rPr>
                <w:noProof/>
                <w:webHidden/>
              </w:rPr>
              <w:t>1</w:t>
            </w:r>
            <w:r w:rsidR="00440F3C">
              <w:rPr>
                <w:noProof/>
                <w:webHidden/>
              </w:rPr>
              <w:fldChar w:fldCharType="end"/>
            </w:r>
          </w:hyperlink>
        </w:p>
        <w:p w14:paraId="3D6D21A1" w14:textId="6F16782A" w:rsidR="00440F3C" w:rsidRDefault="00440F3C">
          <w:pPr>
            <w:pStyle w:val="Inhopg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52963559" w:history="1">
            <w:r w:rsidRPr="00464006">
              <w:rPr>
                <w:rStyle w:val="Hyperlink"/>
                <w:noProof/>
                <w:lang w:val="en-US"/>
              </w:rPr>
              <w:t>1. Appearance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_Toc52963559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469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AFE3D9" w14:textId="24B000ED" w:rsidR="00440F3C" w:rsidRDefault="00440F3C">
          <w:pPr>
            <w:pStyle w:val="Inhopg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52963560" w:history="1">
            <w:r w:rsidRPr="00464006">
              <w:rPr>
                <w:rStyle w:val="Hyperlink"/>
                <w:noProof/>
                <w:lang w:val="en-US"/>
              </w:rPr>
              <w:t>2. In the box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_Toc52963560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469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C4C4D0" w14:textId="6733B832" w:rsidR="00440F3C" w:rsidRDefault="00440F3C">
          <w:pPr>
            <w:pStyle w:val="Inhopg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52963561" w:history="1">
            <w:r w:rsidRPr="00464006">
              <w:rPr>
                <w:rStyle w:val="Hyperlink"/>
                <w:noProof/>
                <w:lang w:val="en-US"/>
              </w:rPr>
              <w:t>3. Installation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_Toc52963561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469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BF3642" w14:textId="76673759" w:rsidR="00440F3C" w:rsidRDefault="00440F3C">
          <w:pPr>
            <w:pStyle w:val="Inhopg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52963562" w:history="1">
            <w:r w:rsidRPr="00464006">
              <w:rPr>
                <w:rStyle w:val="Hyperlink"/>
                <w:noProof/>
                <w:lang w:val="en-US"/>
              </w:rPr>
              <w:t>4. EZLive mobile 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_Toc52963562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469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913B85" w14:textId="10DC5DEE" w:rsidR="00440F3C" w:rsidRDefault="00440F3C">
          <w:pPr>
            <w:pStyle w:val="Inhopg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52963563" w:history="1">
            <w:r w:rsidRPr="00464006">
              <w:rPr>
                <w:rStyle w:val="Hyperlink"/>
                <w:noProof/>
                <w:lang w:val="en-US"/>
              </w:rPr>
              <w:t>5. Setup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_Toc52963563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469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A54A57" w14:textId="7B248C83" w:rsidR="00440F3C" w:rsidRDefault="00440F3C">
          <w:pPr>
            <w:pStyle w:val="Inhopg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52963564" w:history="1">
            <w:r w:rsidRPr="00464006">
              <w:rPr>
                <w:rStyle w:val="Hyperlink"/>
                <w:noProof/>
                <w:lang w:val="en-US"/>
              </w:rPr>
              <w:t>6. Factory Default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_Toc52963564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4691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21AA18" w14:textId="69844E53" w:rsidR="00440F3C" w:rsidRDefault="00440F3C">
          <w:pPr>
            <w:pStyle w:val="Inhopg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52963565" w:history="1">
            <w:r w:rsidRPr="00464006">
              <w:rPr>
                <w:rStyle w:val="Hyperlink"/>
                <w:noProof/>
                <w:lang w:val="en-US"/>
              </w:rPr>
              <w:t>7. Share with other user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_Toc52963565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4691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87474B" w14:textId="6E283400" w:rsidR="00440F3C" w:rsidRDefault="00440F3C">
          <w:pPr>
            <w:pStyle w:val="Inhopg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52963566" w:history="1">
            <w:r w:rsidRPr="00464006">
              <w:rPr>
                <w:rStyle w:val="Hyperlink"/>
                <w:noProof/>
                <w:lang w:val="en-US"/>
              </w:rPr>
              <w:t>8. Settings iPhone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_Toc52963566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4691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C6C34B" w14:textId="5446D61F" w:rsidR="00440F3C" w:rsidRDefault="00440F3C">
          <w:pPr>
            <w:pStyle w:val="Inhopg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52963567" w:history="1">
            <w:r w:rsidRPr="00464006">
              <w:rPr>
                <w:rStyle w:val="Hyperlink"/>
                <w:noProof/>
                <w:lang w:val="en-US"/>
              </w:rPr>
              <w:t>9. Settings Android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_Toc52963567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4691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3ECCD2" w14:textId="2E5FD7E6" w:rsidR="00440F3C" w:rsidRDefault="00440F3C">
          <w:pPr>
            <w:pStyle w:val="Inhopg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52963568" w:history="1">
            <w:r w:rsidRPr="00464006">
              <w:rPr>
                <w:rStyle w:val="Hyperlink"/>
                <w:noProof/>
                <w:lang w:val="en-US"/>
              </w:rPr>
              <w:t>10. Important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_Toc52963568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4691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98118E" w14:textId="0D444D17" w:rsidR="00FC4D2D" w:rsidRPr="000F3D98" w:rsidRDefault="001C4786">
          <w:pPr>
            <w:rPr>
              <w:b/>
              <w:bCs/>
              <w:lang w:val="en-US"/>
            </w:rPr>
            <w:sectPr w:rsidR="00FC4D2D" w:rsidRPr="000F3D98" w:rsidSect="006125B9">
              <w:footerReference w:type="default" r:id="rId13"/>
              <w:pgSz w:w="11906" w:h="16838"/>
              <w:pgMar w:top="2693" w:right="1418" w:bottom="2126" w:left="1418" w:header="709" w:footer="709" w:gutter="0"/>
              <w:pgNumType w:start="1"/>
              <w:cols w:space="708"/>
              <w:docGrid w:linePitch="360"/>
            </w:sectPr>
          </w:pPr>
          <w:r w:rsidRPr="000F3D98">
            <w:rPr>
              <w:b/>
              <w:bCs/>
              <w:lang w:val="en-US"/>
            </w:rPr>
            <w:fldChar w:fldCharType="end"/>
          </w:r>
        </w:p>
      </w:sdtContent>
    </w:sdt>
    <w:p w14:paraId="73E659F6" w14:textId="555B4E7C" w:rsidR="00F16A64" w:rsidRPr="000F3D98" w:rsidRDefault="003C6279" w:rsidP="00AD73A5">
      <w:pPr>
        <w:pStyle w:val="Kop1"/>
        <w:rPr>
          <w:lang w:val="en-US"/>
        </w:rPr>
      </w:pPr>
      <w:bookmarkStart w:id="1" w:name="_Toc52963559"/>
      <w:r w:rsidRPr="000F3D98">
        <w:rPr>
          <w:lang w:val="en-US"/>
        </w:rPr>
        <w:lastRenderedPageBreak/>
        <w:t>Appearance</w:t>
      </w:r>
      <w:bookmarkEnd w:id="1"/>
    </w:p>
    <w:p w14:paraId="6716295A" w14:textId="0A882F8B" w:rsidR="00917458" w:rsidRPr="000F3D98" w:rsidRDefault="001A2EA7" w:rsidP="00917458">
      <w:pPr>
        <w:rPr>
          <w:lang w:val="en-US"/>
        </w:rPr>
      </w:pPr>
      <w:r w:rsidRPr="000F3D98">
        <w:rPr>
          <w:noProof/>
          <w:lang w:val="en-US"/>
        </w:rPr>
        <w:drawing>
          <wp:inline distT="0" distB="0" distL="0" distR="0" wp14:anchorId="2594A4DD" wp14:editId="7B508EF2">
            <wp:extent cx="5759450" cy="594868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94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B9206" w14:textId="79BDD2C8" w:rsidR="001A2EA7" w:rsidRPr="000F3D98" w:rsidRDefault="001A2EA7">
      <w:pPr>
        <w:rPr>
          <w:b/>
          <w:u w:val="single"/>
          <w:lang w:val="en-US"/>
        </w:rPr>
      </w:pPr>
      <w:r w:rsidRPr="000F3D98">
        <w:rPr>
          <w:b/>
          <w:u w:val="single"/>
          <w:lang w:val="en-US"/>
        </w:rPr>
        <w:br w:type="page"/>
      </w:r>
    </w:p>
    <w:p w14:paraId="024C445C" w14:textId="77777777" w:rsidR="001A2EA7" w:rsidRPr="000F3D98" w:rsidRDefault="001A2EA7" w:rsidP="00917458">
      <w:pPr>
        <w:spacing w:line="360" w:lineRule="auto"/>
        <w:rPr>
          <w:b/>
          <w:u w:val="single"/>
          <w:lang w:val="en-US"/>
        </w:rPr>
      </w:pPr>
      <w:r w:rsidRPr="000F3D98">
        <w:rPr>
          <w:noProof/>
          <w:lang w:val="en-US"/>
        </w:rPr>
        <w:lastRenderedPageBreak/>
        <w:drawing>
          <wp:inline distT="0" distB="0" distL="0" distR="0" wp14:anchorId="14ECE8D3" wp14:editId="2D525C4E">
            <wp:extent cx="5759450" cy="366649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64581" w14:textId="02FD137A" w:rsidR="00AD73A5" w:rsidRPr="000F3D98" w:rsidRDefault="00F13F12" w:rsidP="00AD73A5">
      <w:pPr>
        <w:pStyle w:val="Kop1"/>
        <w:rPr>
          <w:lang w:val="en-US"/>
        </w:rPr>
      </w:pPr>
      <w:bookmarkStart w:id="2" w:name="_Toc52963560"/>
      <w:r w:rsidRPr="000F3D98">
        <w:rPr>
          <w:lang w:val="en-US"/>
        </w:rPr>
        <w:lastRenderedPageBreak/>
        <w:t>In the box</w:t>
      </w:r>
      <w:bookmarkEnd w:id="2"/>
    </w:p>
    <w:p w14:paraId="48B59BEB" w14:textId="1FA9A9A3" w:rsidR="000D3612" w:rsidRPr="000F3D98" w:rsidRDefault="001A2EA7" w:rsidP="001A2EA7">
      <w:pPr>
        <w:spacing w:line="360" w:lineRule="auto"/>
        <w:rPr>
          <w:lang w:val="en-US"/>
        </w:rPr>
      </w:pPr>
      <w:r w:rsidRPr="000F3D98">
        <w:rPr>
          <w:noProof/>
          <w:lang w:val="en-US"/>
        </w:rPr>
        <w:drawing>
          <wp:inline distT="0" distB="0" distL="0" distR="0" wp14:anchorId="1AC14E7B" wp14:editId="0092ED63">
            <wp:extent cx="5759450" cy="5504815"/>
            <wp:effectExtent l="0" t="0" r="0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50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D8E4F" w14:textId="30A9459A" w:rsidR="001A2EA7" w:rsidRPr="000F3D98" w:rsidRDefault="001A2EA7">
      <w:pPr>
        <w:rPr>
          <w:lang w:val="en-US"/>
        </w:rPr>
      </w:pPr>
      <w:r w:rsidRPr="000F3D98">
        <w:rPr>
          <w:lang w:val="en-US"/>
        </w:rPr>
        <w:br w:type="page"/>
      </w:r>
    </w:p>
    <w:p w14:paraId="68DFFF75" w14:textId="5C7F941E" w:rsidR="001A2EA7" w:rsidRPr="000F3D98" w:rsidRDefault="001A2EA7" w:rsidP="001A2EA7">
      <w:pPr>
        <w:spacing w:line="360" w:lineRule="auto"/>
        <w:rPr>
          <w:lang w:val="en-US"/>
        </w:rPr>
      </w:pPr>
      <w:r w:rsidRPr="000F3D98">
        <w:rPr>
          <w:noProof/>
          <w:lang w:val="en-US"/>
        </w:rPr>
        <w:lastRenderedPageBreak/>
        <w:drawing>
          <wp:inline distT="0" distB="0" distL="0" distR="0" wp14:anchorId="3512DFAF" wp14:editId="7A48F8D9">
            <wp:extent cx="5759450" cy="585597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85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22355" w14:textId="66D0755D" w:rsidR="001A2EA7" w:rsidRPr="000F3D98" w:rsidRDefault="001A2EA7">
      <w:pPr>
        <w:rPr>
          <w:lang w:val="en-US"/>
        </w:rPr>
      </w:pPr>
      <w:r w:rsidRPr="000F3D98">
        <w:rPr>
          <w:lang w:val="en-US"/>
        </w:rPr>
        <w:br w:type="page"/>
      </w:r>
    </w:p>
    <w:p w14:paraId="66335350" w14:textId="77F52259" w:rsidR="001A2EA7" w:rsidRPr="000F3D98" w:rsidRDefault="001A2EA7" w:rsidP="001A2EA7">
      <w:pPr>
        <w:pStyle w:val="Kop1"/>
        <w:rPr>
          <w:lang w:val="en-US"/>
        </w:rPr>
      </w:pPr>
      <w:bookmarkStart w:id="3" w:name="_Toc52963561"/>
      <w:r w:rsidRPr="000F3D98">
        <w:rPr>
          <w:lang w:val="en-US"/>
        </w:rPr>
        <w:lastRenderedPageBreak/>
        <w:t>Installat</w:t>
      </w:r>
      <w:r w:rsidR="006D1089" w:rsidRPr="000F3D98">
        <w:rPr>
          <w:lang w:val="en-US"/>
        </w:rPr>
        <w:t>ion</w:t>
      </w:r>
      <w:bookmarkEnd w:id="3"/>
    </w:p>
    <w:p w14:paraId="7A2B5EC9" w14:textId="51F447B7" w:rsidR="000D3612" w:rsidRPr="000F3D98" w:rsidRDefault="001A2EA7" w:rsidP="000D3612">
      <w:pPr>
        <w:spacing w:line="360" w:lineRule="auto"/>
        <w:rPr>
          <w:lang w:val="en-US"/>
        </w:rPr>
      </w:pPr>
      <w:r w:rsidRPr="000F3D98">
        <w:rPr>
          <w:noProof/>
          <w:lang w:val="en-US"/>
        </w:rPr>
        <w:drawing>
          <wp:inline distT="0" distB="0" distL="0" distR="0" wp14:anchorId="54019121" wp14:editId="1D72A36D">
            <wp:extent cx="5759450" cy="6341745"/>
            <wp:effectExtent l="0" t="0" r="0" b="190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34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01D63" w14:textId="60040754" w:rsidR="002923DF" w:rsidRPr="000F3D98" w:rsidRDefault="002923DF">
      <w:pPr>
        <w:rPr>
          <w:lang w:val="en-US"/>
        </w:rPr>
      </w:pPr>
      <w:r w:rsidRPr="000F3D98">
        <w:rPr>
          <w:lang w:val="en-US"/>
        </w:rPr>
        <w:br w:type="page"/>
      </w:r>
    </w:p>
    <w:p w14:paraId="1599FB82" w14:textId="0EB9199A" w:rsidR="001A2EA7" w:rsidRPr="000F3D98" w:rsidRDefault="002923DF" w:rsidP="000D3612">
      <w:pPr>
        <w:spacing w:line="360" w:lineRule="auto"/>
        <w:rPr>
          <w:lang w:val="en-US"/>
        </w:rPr>
      </w:pPr>
      <w:r w:rsidRPr="000F3D98">
        <w:rPr>
          <w:noProof/>
          <w:lang w:val="en-US"/>
        </w:rPr>
        <w:lastRenderedPageBreak/>
        <w:drawing>
          <wp:inline distT="0" distB="0" distL="0" distR="0" wp14:anchorId="71B5FAE5" wp14:editId="7960B97E">
            <wp:extent cx="5759450" cy="692277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7E21D" w14:textId="254A6314" w:rsidR="002923DF" w:rsidRPr="000F3D98" w:rsidRDefault="002923DF">
      <w:pPr>
        <w:rPr>
          <w:lang w:val="en-US"/>
        </w:rPr>
      </w:pPr>
      <w:r w:rsidRPr="000F3D98">
        <w:rPr>
          <w:lang w:val="en-US"/>
        </w:rPr>
        <w:br w:type="page"/>
      </w:r>
    </w:p>
    <w:p w14:paraId="31C7C983" w14:textId="2DFE089A" w:rsidR="002923DF" w:rsidRPr="000F3D98" w:rsidRDefault="002923DF" w:rsidP="000D3612">
      <w:pPr>
        <w:spacing w:line="360" w:lineRule="auto"/>
        <w:rPr>
          <w:lang w:val="en-US"/>
        </w:rPr>
      </w:pPr>
      <w:r w:rsidRPr="000F3D98">
        <w:rPr>
          <w:noProof/>
          <w:lang w:val="en-US"/>
        </w:rPr>
        <w:lastRenderedPageBreak/>
        <w:drawing>
          <wp:inline distT="0" distB="0" distL="0" distR="0" wp14:anchorId="08929E7D" wp14:editId="694C44F3">
            <wp:extent cx="5759450" cy="6621145"/>
            <wp:effectExtent l="0" t="0" r="0" b="825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62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CCC1F" w14:textId="6DF63031" w:rsidR="002923DF" w:rsidRPr="000F3D98" w:rsidRDefault="002923DF">
      <w:pPr>
        <w:rPr>
          <w:lang w:val="en-US"/>
        </w:rPr>
      </w:pPr>
      <w:r w:rsidRPr="000F3D98">
        <w:rPr>
          <w:lang w:val="en-US"/>
        </w:rPr>
        <w:br w:type="page"/>
      </w:r>
    </w:p>
    <w:p w14:paraId="18A3C54F" w14:textId="42477632" w:rsidR="002923DF" w:rsidRPr="000F3D98" w:rsidRDefault="002923DF" w:rsidP="000D3612">
      <w:pPr>
        <w:spacing w:line="360" w:lineRule="auto"/>
        <w:rPr>
          <w:lang w:val="en-US"/>
        </w:rPr>
      </w:pPr>
      <w:r w:rsidRPr="000F3D98">
        <w:rPr>
          <w:noProof/>
          <w:lang w:val="en-US"/>
        </w:rPr>
        <w:lastRenderedPageBreak/>
        <w:drawing>
          <wp:inline distT="0" distB="0" distL="0" distR="0" wp14:anchorId="30A38DA2" wp14:editId="3CCDE7EE">
            <wp:extent cx="5759450" cy="7205345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E22BF" w14:textId="675096C1" w:rsidR="002923DF" w:rsidRPr="000F3D98" w:rsidRDefault="002923DF">
      <w:pPr>
        <w:rPr>
          <w:lang w:val="en-US"/>
        </w:rPr>
      </w:pPr>
      <w:r w:rsidRPr="000F3D98">
        <w:rPr>
          <w:lang w:val="en-US"/>
        </w:rPr>
        <w:br w:type="page"/>
      </w:r>
    </w:p>
    <w:p w14:paraId="19B464D9" w14:textId="2DD19165" w:rsidR="002923DF" w:rsidRPr="000F3D98" w:rsidRDefault="002923DF" w:rsidP="000D3612">
      <w:pPr>
        <w:spacing w:line="360" w:lineRule="auto"/>
        <w:rPr>
          <w:lang w:val="en-US"/>
        </w:rPr>
      </w:pPr>
      <w:r w:rsidRPr="000F3D98">
        <w:rPr>
          <w:noProof/>
          <w:lang w:val="en-US"/>
        </w:rPr>
        <w:lastRenderedPageBreak/>
        <w:drawing>
          <wp:inline distT="0" distB="0" distL="0" distR="0" wp14:anchorId="77E6E764" wp14:editId="68E17EFD">
            <wp:extent cx="5759450" cy="4401185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3A63B" w14:textId="55A54A5D" w:rsidR="002923DF" w:rsidRPr="000F3D98" w:rsidRDefault="002923DF">
      <w:pPr>
        <w:rPr>
          <w:lang w:val="en-US"/>
        </w:rPr>
      </w:pPr>
      <w:r w:rsidRPr="000F3D98">
        <w:rPr>
          <w:lang w:val="en-US"/>
        </w:rPr>
        <w:br w:type="page"/>
      </w:r>
    </w:p>
    <w:p w14:paraId="4122B1EB" w14:textId="73B39906" w:rsidR="002923DF" w:rsidRPr="000F3D98" w:rsidRDefault="002923DF" w:rsidP="000D3612">
      <w:pPr>
        <w:spacing w:line="360" w:lineRule="auto"/>
        <w:rPr>
          <w:lang w:val="en-US"/>
        </w:rPr>
      </w:pPr>
      <w:r w:rsidRPr="000F3D98">
        <w:rPr>
          <w:noProof/>
          <w:lang w:val="en-US"/>
        </w:rPr>
        <w:lastRenderedPageBreak/>
        <w:drawing>
          <wp:inline distT="0" distB="0" distL="0" distR="0" wp14:anchorId="66C51100" wp14:editId="42312DB7">
            <wp:extent cx="5759450" cy="6791325"/>
            <wp:effectExtent l="0" t="0" r="0" b="952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26953" w14:textId="446D582F" w:rsidR="002923DF" w:rsidRPr="000F3D98" w:rsidRDefault="002923DF">
      <w:pPr>
        <w:rPr>
          <w:lang w:val="en-US"/>
        </w:rPr>
      </w:pPr>
      <w:r w:rsidRPr="000F3D98">
        <w:rPr>
          <w:lang w:val="en-US"/>
        </w:rPr>
        <w:br w:type="page"/>
      </w:r>
    </w:p>
    <w:p w14:paraId="31DCE47B" w14:textId="1C926060" w:rsidR="002923DF" w:rsidRPr="000F3D98" w:rsidRDefault="002923DF" w:rsidP="000D3612">
      <w:pPr>
        <w:spacing w:line="360" w:lineRule="auto"/>
        <w:rPr>
          <w:lang w:val="en-US"/>
        </w:rPr>
      </w:pPr>
      <w:r w:rsidRPr="000F3D98">
        <w:rPr>
          <w:noProof/>
          <w:lang w:val="en-US"/>
        </w:rPr>
        <w:lastRenderedPageBreak/>
        <w:drawing>
          <wp:inline distT="0" distB="0" distL="0" distR="0" wp14:anchorId="6A090B3A" wp14:editId="3AD871CC">
            <wp:extent cx="5759450" cy="7150735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15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7FE5E" w14:textId="4571F81D" w:rsidR="002923DF" w:rsidRPr="000F3D98" w:rsidRDefault="002923DF">
      <w:pPr>
        <w:rPr>
          <w:lang w:val="en-US"/>
        </w:rPr>
      </w:pPr>
      <w:r w:rsidRPr="000F3D98">
        <w:rPr>
          <w:lang w:val="en-US"/>
        </w:rPr>
        <w:br w:type="page"/>
      </w:r>
    </w:p>
    <w:p w14:paraId="400F1550" w14:textId="1233ADB1" w:rsidR="002923DF" w:rsidRPr="000F3D98" w:rsidRDefault="002923DF" w:rsidP="002923DF">
      <w:pPr>
        <w:pStyle w:val="Kop1"/>
        <w:rPr>
          <w:lang w:val="en-US"/>
        </w:rPr>
      </w:pPr>
      <w:bookmarkStart w:id="4" w:name="_Toc52963562"/>
      <w:r w:rsidRPr="000F3D98">
        <w:rPr>
          <w:lang w:val="en-US"/>
        </w:rPr>
        <w:lastRenderedPageBreak/>
        <w:t>EZLive</w:t>
      </w:r>
      <w:r w:rsidR="00190B4E" w:rsidRPr="000F3D98">
        <w:rPr>
          <w:lang w:val="en-US"/>
        </w:rPr>
        <w:t xml:space="preserve"> mobile</w:t>
      </w:r>
      <w:r w:rsidRPr="000F3D98">
        <w:rPr>
          <w:lang w:val="en-US"/>
        </w:rPr>
        <w:t xml:space="preserve"> app</w:t>
      </w:r>
      <w:bookmarkEnd w:id="4"/>
    </w:p>
    <w:p w14:paraId="53750987" w14:textId="4FA860B0" w:rsidR="006B718A" w:rsidRPr="000F3D98" w:rsidRDefault="00190B4E" w:rsidP="006D1089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t>EZLive</w:t>
      </w:r>
      <w:r w:rsidR="006D1089" w:rsidRPr="000F3D98">
        <w:rPr>
          <w:sz w:val="22"/>
          <w:szCs w:val="22"/>
          <w:lang w:val="en-US"/>
        </w:rPr>
        <w:t xml:space="preserve"> is a (new) mobile app of Uniview. This app is made for end users and has a more simple interface as EZView. Both apps are working with the same account. </w:t>
      </w:r>
      <w:r w:rsidR="00297486" w:rsidRPr="000F3D98">
        <w:rPr>
          <w:sz w:val="22"/>
          <w:szCs w:val="22"/>
          <w:lang w:val="en-US"/>
        </w:rPr>
        <w:t xml:space="preserve">Only EZLive is working with the doorbell. </w:t>
      </w:r>
      <w:r w:rsidR="000C5E6D" w:rsidRPr="000F3D98">
        <w:rPr>
          <w:sz w:val="22"/>
          <w:szCs w:val="22"/>
          <w:lang w:val="en-US"/>
        </w:rPr>
        <w:t>Of course</w:t>
      </w:r>
      <w:r w:rsidR="00297486" w:rsidRPr="000F3D98">
        <w:rPr>
          <w:sz w:val="22"/>
          <w:szCs w:val="22"/>
          <w:lang w:val="en-US"/>
        </w:rPr>
        <w:t xml:space="preserve"> this app is available for Android and iOS.</w:t>
      </w:r>
    </w:p>
    <w:p w14:paraId="4DEA9861" w14:textId="3CD69595" w:rsidR="002D1854" w:rsidRPr="000F3D98" w:rsidRDefault="002D1854" w:rsidP="002923DF">
      <w:pPr>
        <w:rPr>
          <w:sz w:val="22"/>
          <w:szCs w:val="22"/>
          <w:lang w:val="en-US"/>
        </w:rPr>
      </w:pPr>
    </w:p>
    <w:p w14:paraId="09715976" w14:textId="09A98C43" w:rsidR="009F388F" w:rsidRPr="000F3D98" w:rsidRDefault="009F388F" w:rsidP="009F388F">
      <w:pPr>
        <w:rPr>
          <w:sz w:val="22"/>
          <w:szCs w:val="22"/>
          <w:lang w:val="en-US"/>
        </w:rPr>
      </w:pPr>
    </w:p>
    <w:p w14:paraId="107B257C" w14:textId="2C038C81" w:rsidR="009F388F" w:rsidRPr="000F3D98" w:rsidRDefault="009F388F" w:rsidP="009F388F">
      <w:pPr>
        <w:rPr>
          <w:sz w:val="22"/>
          <w:szCs w:val="22"/>
          <w:lang w:val="en-US"/>
        </w:rPr>
      </w:pPr>
    </w:p>
    <w:p w14:paraId="11B8E9A3" w14:textId="496A08CA" w:rsidR="009F388F" w:rsidRPr="000F3D98" w:rsidRDefault="009F388F" w:rsidP="009F388F">
      <w:pPr>
        <w:rPr>
          <w:sz w:val="22"/>
          <w:szCs w:val="22"/>
          <w:lang w:val="en-US"/>
        </w:rPr>
      </w:pPr>
    </w:p>
    <w:p w14:paraId="412776FF" w14:textId="6401D54E" w:rsidR="009F388F" w:rsidRPr="000F3D98" w:rsidRDefault="009F388F" w:rsidP="009F388F">
      <w:pPr>
        <w:tabs>
          <w:tab w:val="left" w:pos="1332"/>
        </w:tabs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tab/>
      </w:r>
    </w:p>
    <w:p w14:paraId="5AE39614" w14:textId="2916AFB3" w:rsidR="009F388F" w:rsidRPr="000F3D98" w:rsidRDefault="006B718A">
      <w:pPr>
        <w:rPr>
          <w:sz w:val="22"/>
          <w:szCs w:val="22"/>
          <w:lang w:val="en-US"/>
        </w:rPr>
      </w:pPr>
      <w:r w:rsidRPr="000F3D98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3EC0DFEF" wp14:editId="252BDBCA">
            <wp:simplePos x="0" y="0"/>
            <wp:positionH relativeFrom="column">
              <wp:posOffset>509270</wp:posOffset>
            </wp:positionH>
            <wp:positionV relativeFrom="paragraph">
              <wp:posOffset>719455</wp:posOffset>
            </wp:positionV>
            <wp:extent cx="3429000" cy="2651760"/>
            <wp:effectExtent l="0" t="0" r="0" b="0"/>
            <wp:wrapTopAndBottom/>
            <wp:docPr id="25" name="Afbeelding 2" descr="EZLive (for Phone)—Zhejiang Uniview Technologies Co., Lt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ZLive (for Phone)—Zhejiang Uniview Technologies Co., Ltd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4" t="6896" r="14734" b="13105"/>
                    <a:stretch/>
                  </pic:blipFill>
                  <pic:spPr bwMode="auto">
                    <a:xfrm>
                      <a:off x="0" y="0"/>
                      <a:ext cx="342900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3D98"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6CE8CEC9" wp14:editId="1D72C185">
            <wp:simplePos x="0" y="0"/>
            <wp:positionH relativeFrom="margin">
              <wp:posOffset>2438400</wp:posOffset>
            </wp:positionH>
            <wp:positionV relativeFrom="paragraph">
              <wp:posOffset>285115</wp:posOffset>
            </wp:positionV>
            <wp:extent cx="1295400" cy="1295400"/>
            <wp:effectExtent l="0" t="0" r="0" b="0"/>
            <wp:wrapTopAndBottom/>
            <wp:docPr id="24" name="Afbeelding 1" descr="EZLive – Apps on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ZLive – Apps on Google Pla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88F" w:rsidRPr="000F3D98">
        <w:rPr>
          <w:sz w:val="22"/>
          <w:szCs w:val="22"/>
          <w:lang w:val="en-US"/>
        </w:rPr>
        <w:br w:type="page"/>
      </w:r>
    </w:p>
    <w:p w14:paraId="1ABBC757" w14:textId="52C3F3A7" w:rsidR="009F388F" w:rsidRPr="000F3D98" w:rsidRDefault="004A44DB" w:rsidP="004A44DB">
      <w:pPr>
        <w:pStyle w:val="Kop1"/>
        <w:rPr>
          <w:lang w:val="en-US"/>
        </w:rPr>
      </w:pPr>
      <w:bookmarkStart w:id="5" w:name="_Toc52963563"/>
      <w:r w:rsidRPr="000F3D98">
        <w:rPr>
          <w:lang w:val="en-US"/>
        </w:rPr>
        <w:lastRenderedPageBreak/>
        <w:t>Setup</w:t>
      </w:r>
      <w:bookmarkEnd w:id="5"/>
    </w:p>
    <w:p w14:paraId="1B649E83" w14:textId="02277917" w:rsidR="007F34F0" w:rsidRPr="000F3D98" w:rsidRDefault="00297486" w:rsidP="009F388F">
      <w:pPr>
        <w:rPr>
          <w:b/>
          <w:bCs/>
          <w:sz w:val="22"/>
          <w:szCs w:val="22"/>
          <w:lang w:val="en-US"/>
        </w:rPr>
      </w:pPr>
      <w:r w:rsidRPr="000F3D98">
        <w:rPr>
          <w:b/>
          <w:bCs/>
          <w:sz w:val="22"/>
          <w:szCs w:val="22"/>
          <w:lang w:val="en-US"/>
        </w:rPr>
        <w:t>Make sure that your mobile phone is connected to the W</w:t>
      </w:r>
      <w:r w:rsidR="006765DE" w:rsidRPr="000F3D98">
        <w:rPr>
          <w:b/>
          <w:bCs/>
          <w:sz w:val="22"/>
          <w:szCs w:val="22"/>
          <w:lang w:val="en-US"/>
        </w:rPr>
        <w:t>i-Fi network, the same network that the doorbell will be connect</w:t>
      </w:r>
      <w:r w:rsidR="000C5E6D">
        <w:rPr>
          <w:b/>
          <w:bCs/>
          <w:sz w:val="22"/>
          <w:szCs w:val="22"/>
          <w:lang w:val="en-US"/>
        </w:rPr>
        <w:t>ed</w:t>
      </w:r>
      <w:r w:rsidR="006765DE" w:rsidRPr="000F3D98">
        <w:rPr>
          <w:b/>
          <w:bCs/>
          <w:sz w:val="22"/>
          <w:szCs w:val="22"/>
          <w:lang w:val="en-US"/>
        </w:rPr>
        <w:t xml:space="preserve"> to. This has to be 2.4Ghz, NOT 5Ghz.</w:t>
      </w:r>
    </w:p>
    <w:p w14:paraId="443C9A11" w14:textId="63EF535E" w:rsidR="009F388F" w:rsidRPr="000F3D98" w:rsidRDefault="009F388F" w:rsidP="009F388F">
      <w:pPr>
        <w:rPr>
          <w:sz w:val="22"/>
          <w:szCs w:val="22"/>
          <w:lang w:val="en-US"/>
        </w:rPr>
      </w:pPr>
    </w:p>
    <w:p w14:paraId="6F5E2B24" w14:textId="3167A2D5" w:rsidR="009F388F" w:rsidRPr="000F3D98" w:rsidRDefault="00FC09B1" w:rsidP="009F388F">
      <w:pPr>
        <w:rPr>
          <w:sz w:val="22"/>
          <w:szCs w:val="22"/>
          <w:lang w:val="en-US"/>
        </w:rPr>
      </w:pPr>
      <w:r w:rsidRPr="000F3D98">
        <w:rPr>
          <w:noProof/>
          <w:lang w:val="en-US"/>
        </w:rPr>
        <w:drawing>
          <wp:inline distT="0" distB="0" distL="0" distR="0" wp14:anchorId="6FDE8211" wp14:editId="4630CB53">
            <wp:extent cx="5341620" cy="5486400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DA72F" w14:textId="4AB37CF5" w:rsidR="009F388F" w:rsidRPr="000F3D98" w:rsidRDefault="009F388F" w:rsidP="009F388F">
      <w:pPr>
        <w:rPr>
          <w:sz w:val="22"/>
          <w:szCs w:val="22"/>
          <w:lang w:val="en-US"/>
        </w:rPr>
      </w:pPr>
    </w:p>
    <w:p w14:paraId="62CD9666" w14:textId="58F50073" w:rsidR="00FC09B1" w:rsidRPr="000F3D98" w:rsidRDefault="00FC09B1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br w:type="page"/>
      </w:r>
    </w:p>
    <w:p w14:paraId="4A1F18B0" w14:textId="2DA06B42" w:rsidR="009F388F" w:rsidRPr="000F3D98" w:rsidRDefault="00F01C49" w:rsidP="009F388F">
      <w:pPr>
        <w:rPr>
          <w:sz w:val="22"/>
          <w:szCs w:val="22"/>
          <w:lang w:val="en-US"/>
        </w:rPr>
      </w:pPr>
      <w:r w:rsidRPr="000F3D98">
        <w:rPr>
          <w:noProof/>
          <w:sz w:val="22"/>
          <w:szCs w:val="22"/>
          <w:lang w:val="en-US"/>
        </w:rPr>
        <w:lastRenderedPageBreak/>
        <w:drawing>
          <wp:inline distT="0" distB="0" distL="0" distR="0" wp14:anchorId="7F4F5C9F" wp14:editId="1B447C10">
            <wp:extent cx="5433060" cy="5844540"/>
            <wp:effectExtent l="0" t="0" r="0" b="381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58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F8AD4" w14:textId="66BDEEA2" w:rsidR="00F01C49" w:rsidRPr="000F3D98" w:rsidRDefault="00F01C49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br w:type="page"/>
      </w:r>
    </w:p>
    <w:p w14:paraId="1F78B45D" w14:textId="79B9EEDC" w:rsidR="00F01C49" w:rsidRPr="000F3D98" w:rsidRDefault="00F01C49" w:rsidP="009F388F">
      <w:pPr>
        <w:rPr>
          <w:sz w:val="22"/>
          <w:szCs w:val="22"/>
          <w:lang w:val="en-US"/>
        </w:rPr>
      </w:pPr>
      <w:r w:rsidRPr="000F3D98">
        <w:rPr>
          <w:noProof/>
          <w:lang w:val="en-US"/>
        </w:rPr>
        <w:lastRenderedPageBreak/>
        <w:drawing>
          <wp:inline distT="0" distB="0" distL="0" distR="0" wp14:anchorId="7FEBED76" wp14:editId="22FA5C76">
            <wp:extent cx="5759450" cy="5513070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51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D5F83" w14:textId="455C73C2" w:rsidR="00F01C49" w:rsidRPr="000F3D98" w:rsidRDefault="00F01C49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br w:type="page"/>
      </w:r>
    </w:p>
    <w:p w14:paraId="06D1C215" w14:textId="2FD68E36" w:rsidR="00F01C49" w:rsidRPr="000F3D98" w:rsidRDefault="000A392A" w:rsidP="009F388F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lastRenderedPageBreak/>
        <w:t>In case the Wi-Fi settings will not be taken automatically you have to type type them yourself.</w:t>
      </w:r>
    </w:p>
    <w:p w14:paraId="39279BD9" w14:textId="3F92A3C8" w:rsidR="00853785" w:rsidRPr="000F3D98" w:rsidRDefault="00853785" w:rsidP="009F388F">
      <w:pPr>
        <w:rPr>
          <w:sz w:val="22"/>
          <w:szCs w:val="22"/>
          <w:lang w:val="en-US"/>
        </w:rPr>
      </w:pPr>
    </w:p>
    <w:p w14:paraId="77A20239" w14:textId="3EB02776" w:rsidR="00853785" w:rsidRPr="000F3D98" w:rsidRDefault="000A392A" w:rsidP="009F388F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t>The QR code of the device can be found on the left side of the device and on the manual that is delivered with it.</w:t>
      </w:r>
    </w:p>
    <w:p w14:paraId="0DB75DF2" w14:textId="794EA4EA" w:rsidR="00F01C49" w:rsidRPr="000F3D98" w:rsidRDefault="006D4410">
      <w:pPr>
        <w:rPr>
          <w:sz w:val="22"/>
          <w:szCs w:val="22"/>
          <w:lang w:val="en-US"/>
        </w:rPr>
      </w:pPr>
      <w:r w:rsidRPr="000F3D98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575A54E2" wp14:editId="740CC9D5">
            <wp:simplePos x="0" y="0"/>
            <wp:positionH relativeFrom="margin">
              <wp:posOffset>-1270</wp:posOffset>
            </wp:positionH>
            <wp:positionV relativeFrom="paragraph">
              <wp:posOffset>250825</wp:posOffset>
            </wp:positionV>
            <wp:extent cx="5759450" cy="5491480"/>
            <wp:effectExtent l="0" t="0" r="0" b="0"/>
            <wp:wrapTopAndBottom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49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C49" w:rsidRPr="000F3D98">
        <w:rPr>
          <w:sz w:val="22"/>
          <w:szCs w:val="22"/>
          <w:lang w:val="en-US"/>
        </w:rPr>
        <w:br w:type="page"/>
      </w:r>
    </w:p>
    <w:p w14:paraId="7B94688D" w14:textId="7889DE17" w:rsidR="00F01C49" w:rsidRPr="000F3D98" w:rsidRDefault="00F01C49" w:rsidP="009F388F">
      <w:pPr>
        <w:rPr>
          <w:sz w:val="22"/>
          <w:szCs w:val="22"/>
          <w:lang w:val="en-US"/>
        </w:rPr>
      </w:pPr>
      <w:r w:rsidRPr="000F3D98">
        <w:rPr>
          <w:noProof/>
          <w:lang w:val="en-US"/>
        </w:rPr>
        <w:lastRenderedPageBreak/>
        <w:drawing>
          <wp:inline distT="0" distB="0" distL="0" distR="0" wp14:anchorId="5C1A15A2" wp14:editId="5B13B855">
            <wp:extent cx="5759450" cy="6946900"/>
            <wp:effectExtent l="0" t="0" r="0" b="635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8EBA6" w14:textId="58F94F24" w:rsidR="005227F0" w:rsidRPr="000F3D98" w:rsidRDefault="005227F0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br w:type="page"/>
      </w:r>
    </w:p>
    <w:p w14:paraId="6F5DF3F0" w14:textId="46C4C320" w:rsidR="005227F0" w:rsidRPr="000F3D98" w:rsidRDefault="00F01C49" w:rsidP="009F388F">
      <w:pPr>
        <w:rPr>
          <w:sz w:val="22"/>
          <w:szCs w:val="22"/>
          <w:lang w:val="en-US"/>
        </w:rPr>
      </w:pPr>
      <w:r w:rsidRPr="000F3D98">
        <w:rPr>
          <w:noProof/>
          <w:lang w:val="en-US"/>
        </w:rPr>
        <w:lastRenderedPageBreak/>
        <w:drawing>
          <wp:inline distT="0" distB="0" distL="0" distR="0" wp14:anchorId="6A557B3A" wp14:editId="6E4ACDC4">
            <wp:extent cx="5759450" cy="4754245"/>
            <wp:effectExtent l="0" t="0" r="0" b="825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7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E8443" w14:textId="77777777" w:rsidR="00F01C49" w:rsidRPr="000F3D98" w:rsidRDefault="00F01C49" w:rsidP="009F388F">
      <w:pPr>
        <w:rPr>
          <w:sz w:val="22"/>
          <w:szCs w:val="22"/>
          <w:lang w:val="en-US"/>
        </w:rPr>
      </w:pPr>
    </w:p>
    <w:p w14:paraId="679097DE" w14:textId="61A4A573" w:rsidR="00F01C49" w:rsidRPr="000F3D98" w:rsidRDefault="00F01C49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br w:type="page"/>
      </w:r>
    </w:p>
    <w:p w14:paraId="046C25F1" w14:textId="626EE9F4" w:rsidR="009F388F" w:rsidRPr="000F3D98" w:rsidRDefault="00F01C49" w:rsidP="009F388F">
      <w:pPr>
        <w:rPr>
          <w:sz w:val="22"/>
          <w:szCs w:val="22"/>
          <w:lang w:val="en-US"/>
        </w:rPr>
      </w:pPr>
      <w:r w:rsidRPr="000F3D98">
        <w:rPr>
          <w:noProof/>
          <w:lang w:val="en-US"/>
        </w:rPr>
        <w:lastRenderedPageBreak/>
        <w:drawing>
          <wp:inline distT="0" distB="0" distL="0" distR="0" wp14:anchorId="18E15036" wp14:editId="6F928115">
            <wp:extent cx="5759450" cy="4739005"/>
            <wp:effectExtent l="0" t="0" r="0" b="4445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7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22210" w14:textId="56B19348" w:rsidR="00F01C49" w:rsidRPr="000F3D98" w:rsidRDefault="00F01C49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br w:type="page"/>
      </w:r>
    </w:p>
    <w:p w14:paraId="756C1854" w14:textId="4623C180" w:rsidR="00F01C49" w:rsidRPr="000F3D98" w:rsidRDefault="00FC5259" w:rsidP="00FC5259">
      <w:pPr>
        <w:pStyle w:val="Kop1"/>
        <w:rPr>
          <w:lang w:val="en-US"/>
        </w:rPr>
      </w:pPr>
      <w:bookmarkStart w:id="6" w:name="_Toc52963564"/>
      <w:r w:rsidRPr="000F3D98">
        <w:rPr>
          <w:lang w:val="en-US"/>
        </w:rPr>
        <w:lastRenderedPageBreak/>
        <w:t>F</w:t>
      </w:r>
      <w:r w:rsidR="008B713E" w:rsidRPr="000F3D98">
        <w:rPr>
          <w:lang w:val="en-US"/>
        </w:rPr>
        <w:t>actory Default</w:t>
      </w:r>
      <w:bookmarkEnd w:id="6"/>
      <w:r w:rsidR="008B713E" w:rsidRPr="000F3D98">
        <w:rPr>
          <w:lang w:val="en-US"/>
        </w:rPr>
        <w:t xml:space="preserve"> </w:t>
      </w:r>
    </w:p>
    <w:p w14:paraId="1143E950" w14:textId="755A4F04" w:rsidR="009F388F" w:rsidRPr="000F3D98" w:rsidRDefault="009F388F" w:rsidP="009F388F">
      <w:pPr>
        <w:rPr>
          <w:sz w:val="22"/>
          <w:szCs w:val="22"/>
          <w:lang w:val="en-US"/>
        </w:rPr>
      </w:pPr>
    </w:p>
    <w:p w14:paraId="423C4B63" w14:textId="15507759" w:rsidR="00A80F11" w:rsidRPr="000F3D98" w:rsidRDefault="008B713E" w:rsidP="009F388F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t xml:space="preserve">Delete the device from the device list in EZLive app. After that remove the </w:t>
      </w:r>
      <w:r w:rsidR="00F937E9" w:rsidRPr="000F3D98">
        <w:rPr>
          <w:sz w:val="22"/>
          <w:szCs w:val="22"/>
          <w:lang w:val="en-US"/>
        </w:rPr>
        <w:t>faceplate</w:t>
      </w:r>
      <w:r w:rsidRPr="000F3D98">
        <w:rPr>
          <w:sz w:val="22"/>
          <w:szCs w:val="22"/>
          <w:lang w:val="en-US"/>
        </w:rPr>
        <w:t xml:space="preserve"> from the device and hold the reset button for about 15 seconds. LED indication will blink red for some time, the device will reboot.</w:t>
      </w:r>
    </w:p>
    <w:p w14:paraId="15BF727F" w14:textId="6C9821DD" w:rsidR="008B713E" w:rsidRPr="000F3D98" w:rsidRDefault="008B713E" w:rsidP="009F388F">
      <w:pPr>
        <w:rPr>
          <w:sz w:val="22"/>
          <w:szCs w:val="22"/>
          <w:lang w:val="en-US"/>
        </w:rPr>
      </w:pPr>
    </w:p>
    <w:p w14:paraId="2358102D" w14:textId="03BFC632" w:rsidR="008B713E" w:rsidRPr="000F3D98" w:rsidRDefault="008B713E" w:rsidP="009F388F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t xml:space="preserve">After that, device is back to default settings. It will </w:t>
      </w:r>
      <w:r w:rsidR="00327C93" w:rsidRPr="000F3D98">
        <w:rPr>
          <w:sz w:val="22"/>
          <w:szCs w:val="22"/>
          <w:lang w:val="en-US"/>
        </w:rPr>
        <w:t>give</w:t>
      </w:r>
      <w:r w:rsidR="00D063B2">
        <w:rPr>
          <w:sz w:val="22"/>
          <w:szCs w:val="22"/>
          <w:lang w:val="en-US"/>
        </w:rPr>
        <w:t xml:space="preserve"> voice</w:t>
      </w:r>
      <w:r w:rsidR="00327C93" w:rsidRPr="000F3D98">
        <w:rPr>
          <w:sz w:val="22"/>
          <w:szCs w:val="22"/>
          <w:lang w:val="en-US"/>
        </w:rPr>
        <w:t xml:space="preserve"> commands for cloud connection.</w:t>
      </w:r>
    </w:p>
    <w:p w14:paraId="26FB83A9" w14:textId="19F6A2E5" w:rsidR="00FC5259" w:rsidRPr="000F3D98" w:rsidRDefault="00FC5259" w:rsidP="009F388F">
      <w:pPr>
        <w:rPr>
          <w:sz w:val="22"/>
          <w:szCs w:val="22"/>
          <w:lang w:val="en-US"/>
        </w:rPr>
      </w:pPr>
    </w:p>
    <w:p w14:paraId="25D3DD05" w14:textId="1B981F58" w:rsidR="00FC5259" w:rsidRPr="000F3D98" w:rsidRDefault="00FC5259" w:rsidP="009F388F">
      <w:pPr>
        <w:rPr>
          <w:sz w:val="22"/>
          <w:szCs w:val="22"/>
          <w:lang w:val="en-US"/>
        </w:rPr>
      </w:pPr>
      <w:r w:rsidRPr="000F3D98">
        <w:rPr>
          <w:noProof/>
          <w:sz w:val="22"/>
          <w:szCs w:val="22"/>
          <w:lang w:val="en-US"/>
        </w:rPr>
        <w:drawing>
          <wp:inline distT="0" distB="0" distL="0" distR="0" wp14:anchorId="568B9C47" wp14:editId="322A4B51">
            <wp:extent cx="3764280" cy="2636520"/>
            <wp:effectExtent l="0" t="0" r="762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65587" w14:textId="0919FAD0" w:rsidR="009F388F" w:rsidRPr="000F3D98" w:rsidRDefault="009F388F" w:rsidP="009F388F">
      <w:pPr>
        <w:rPr>
          <w:sz w:val="22"/>
          <w:szCs w:val="22"/>
          <w:lang w:val="en-US"/>
        </w:rPr>
      </w:pPr>
    </w:p>
    <w:p w14:paraId="44B7A294" w14:textId="53E4E5A4" w:rsidR="008252D5" w:rsidRPr="000F3D98" w:rsidRDefault="008252D5" w:rsidP="009F388F">
      <w:pPr>
        <w:rPr>
          <w:sz w:val="22"/>
          <w:szCs w:val="22"/>
          <w:lang w:val="en-US"/>
        </w:rPr>
      </w:pPr>
    </w:p>
    <w:p w14:paraId="0F4AA5FD" w14:textId="3DCE937B" w:rsidR="008252D5" w:rsidRPr="000F3D98" w:rsidRDefault="008252D5" w:rsidP="009F388F">
      <w:pPr>
        <w:rPr>
          <w:sz w:val="22"/>
          <w:szCs w:val="22"/>
          <w:lang w:val="en-US"/>
        </w:rPr>
      </w:pPr>
    </w:p>
    <w:p w14:paraId="38FCB4D8" w14:textId="51B2902B" w:rsidR="008252D5" w:rsidRPr="000F3D98" w:rsidRDefault="008252D5" w:rsidP="009F388F">
      <w:pPr>
        <w:rPr>
          <w:sz w:val="22"/>
          <w:szCs w:val="22"/>
          <w:lang w:val="en-US"/>
        </w:rPr>
      </w:pPr>
    </w:p>
    <w:p w14:paraId="4A51A952" w14:textId="39D9979D" w:rsidR="008252D5" w:rsidRPr="000F3D98" w:rsidRDefault="008252D5" w:rsidP="009F388F">
      <w:pPr>
        <w:rPr>
          <w:sz w:val="22"/>
          <w:szCs w:val="22"/>
          <w:lang w:val="en-US"/>
        </w:rPr>
      </w:pPr>
    </w:p>
    <w:p w14:paraId="6B9A404B" w14:textId="17A16A6B" w:rsidR="008252D5" w:rsidRPr="000F3D98" w:rsidRDefault="008252D5" w:rsidP="009F388F">
      <w:pPr>
        <w:rPr>
          <w:sz w:val="22"/>
          <w:szCs w:val="22"/>
          <w:lang w:val="en-US"/>
        </w:rPr>
      </w:pPr>
    </w:p>
    <w:p w14:paraId="267C5760" w14:textId="0B30C2D0" w:rsidR="008252D5" w:rsidRPr="000F3D98" w:rsidRDefault="008252D5" w:rsidP="009F388F">
      <w:pPr>
        <w:rPr>
          <w:sz w:val="22"/>
          <w:szCs w:val="22"/>
          <w:lang w:val="en-US"/>
        </w:rPr>
      </w:pPr>
    </w:p>
    <w:p w14:paraId="68AE5D3B" w14:textId="043B9F11" w:rsidR="008252D5" w:rsidRPr="000F3D98" w:rsidRDefault="008252D5" w:rsidP="009F388F">
      <w:pPr>
        <w:rPr>
          <w:sz w:val="22"/>
          <w:szCs w:val="22"/>
          <w:lang w:val="en-US"/>
        </w:rPr>
      </w:pPr>
    </w:p>
    <w:p w14:paraId="7E520199" w14:textId="2B145427" w:rsidR="008252D5" w:rsidRPr="000F3D98" w:rsidRDefault="008252D5" w:rsidP="009F388F">
      <w:pPr>
        <w:rPr>
          <w:sz w:val="22"/>
          <w:szCs w:val="22"/>
          <w:lang w:val="en-US"/>
        </w:rPr>
      </w:pPr>
    </w:p>
    <w:p w14:paraId="45ED2287" w14:textId="35525E06" w:rsidR="008252D5" w:rsidRPr="000F3D98" w:rsidRDefault="008252D5" w:rsidP="009F388F">
      <w:pPr>
        <w:rPr>
          <w:sz w:val="22"/>
          <w:szCs w:val="22"/>
          <w:lang w:val="en-US"/>
        </w:rPr>
      </w:pPr>
    </w:p>
    <w:p w14:paraId="33EDE2DF" w14:textId="482564EB" w:rsidR="008252D5" w:rsidRPr="000F3D98" w:rsidRDefault="008252D5" w:rsidP="009F388F">
      <w:pPr>
        <w:rPr>
          <w:sz w:val="22"/>
          <w:szCs w:val="22"/>
          <w:lang w:val="en-US"/>
        </w:rPr>
      </w:pPr>
    </w:p>
    <w:p w14:paraId="5D9D7864" w14:textId="7D20792E" w:rsidR="008252D5" w:rsidRPr="000F3D98" w:rsidRDefault="008252D5" w:rsidP="009F388F">
      <w:pPr>
        <w:rPr>
          <w:sz w:val="22"/>
          <w:szCs w:val="22"/>
          <w:lang w:val="en-US"/>
        </w:rPr>
      </w:pPr>
    </w:p>
    <w:p w14:paraId="61D5C648" w14:textId="612499A3" w:rsidR="008252D5" w:rsidRPr="000F3D98" w:rsidRDefault="008252D5" w:rsidP="009F388F">
      <w:pPr>
        <w:rPr>
          <w:sz w:val="22"/>
          <w:szCs w:val="22"/>
          <w:lang w:val="en-US"/>
        </w:rPr>
      </w:pPr>
    </w:p>
    <w:p w14:paraId="5426E81E" w14:textId="73A3A1EF" w:rsidR="008252D5" w:rsidRPr="000F3D98" w:rsidRDefault="008252D5" w:rsidP="009F388F">
      <w:pPr>
        <w:rPr>
          <w:sz w:val="22"/>
          <w:szCs w:val="22"/>
          <w:lang w:val="en-US"/>
        </w:rPr>
      </w:pPr>
    </w:p>
    <w:p w14:paraId="67884243" w14:textId="7162E8AB" w:rsidR="008252D5" w:rsidRPr="000F3D98" w:rsidRDefault="008252D5" w:rsidP="009F388F">
      <w:pPr>
        <w:rPr>
          <w:sz w:val="22"/>
          <w:szCs w:val="22"/>
          <w:lang w:val="en-US"/>
        </w:rPr>
      </w:pPr>
    </w:p>
    <w:p w14:paraId="7A84CA46" w14:textId="5350DDD5" w:rsidR="008252D5" w:rsidRPr="000F3D98" w:rsidRDefault="008252D5" w:rsidP="009F388F">
      <w:pPr>
        <w:rPr>
          <w:sz w:val="22"/>
          <w:szCs w:val="22"/>
          <w:lang w:val="en-US"/>
        </w:rPr>
      </w:pPr>
    </w:p>
    <w:p w14:paraId="605B1EB3" w14:textId="22B5AF91" w:rsidR="008252D5" w:rsidRPr="000F3D98" w:rsidRDefault="008252D5" w:rsidP="009F388F">
      <w:pPr>
        <w:rPr>
          <w:sz w:val="22"/>
          <w:szCs w:val="22"/>
          <w:lang w:val="en-US"/>
        </w:rPr>
      </w:pPr>
    </w:p>
    <w:p w14:paraId="2F1D0ECA" w14:textId="08CD2F4E" w:rsidR="008252D5" w:rsidRPr="000F3D98" w:rsidRDefault="008252D5" w:rsidP="009F388F">
      <w:pPr>
        <w:rPr>
          <w:sz w:val="22"/>
          <w:szCs w:val="22"/>
          <w:lang w:val="en-US"/>
        </w:rPr>
      </w:pPr>
    </w:p>
    <w:p w14:paraId="429C8799" w14:textId="0A0ABE45" w:rsidR="008252D5" w:rsidRPr="000F3D98" w:rsidRDefault="008252D5" w:rsidP="009F388F">
      <w:pPr>
        <w:rPr>
          <w:sz w:val="22"/>
          <w:szCs w:val="22"/>
          <w:lang w:val="en-US"/>
        </w:rPr>
      </w:pPr>
    </w:p>
    <w:p w14:paraId="59320DB2" w14:textId="70443B14" w:rsidR="008252D5" w:rsidRPr="000F3D98" w:rsidRDefault="008252D5" w:rsidP="009F388F">
      <w:pPr>
        <w:rPr>
          <w:sz w:val="22"/>
          <w:szCs w:val="22"/>
          <w:lang w:val="en-US"/>
        </w:rPr>
      </w:pPr>
    </w:p>
    <w:p w14:paraId="049B712B" w14:textId="2A4449A4" w:rsidR="008252D5" w:rsidRPr="000F3D98" w:rsidRDefault="0078130C" w:rsidP="008252D5">
      <w:pPr>
        <w:pStyle w:val="Kop1"/>
        <w:rPr>
          <w:lang w:val="en-US"/>
        </w:rPr>
      </w:pPr>
      <w:bookmarkStart w:id="7" w:name="_Toc52963565"/>
      <w:r w:rsidRPr="000F3D98">
        <w:rPr>
          <w:lang w:val="en-US"/>
        </w:rPr>
        <w:lastRenderedPageBreak/>
        <w:t>Share with other user</w:t>
      </w:r>
      <w:bookmarkEnd w:id="7"/>
    </w:p>
    <w:p w14:paraId="6D42E363" w14:textId="2D659E92" w:rsidR="008252D5" w:rsidRPr="000F3D98" w:rsidRDefault="0078130C" w:rsidP="008252D5">
      <w:pPr>
        <w:rPr>
          <w:lang w:val="en-US"/>
        </w:rPr>
      </w:pPr>
      <w:r w:rsidRPr="000F3D98">
        <w:rPr>
          <w:lang w:val="en-US"/>
        </w:rPr>
        <w:t xml:space="preserve">(Dutch screenshots) </w:t>
      </w:r>
      <w:r w:rsidR="0080423C" w:rsidRPr="000F3D98">
        <w:rPr>
          <w:lang w:val="en-US"/>
        </w:rPr>
        <w:t>It is possible to share device with other users. ‘Deel met’ means ‘Share with’</w:t>
      </w:r>
    </w:p>
    <w:p w14:paraId="20B0E978" w14:textId="0A1DA734" w:rsidR="0080423C" w:rsidRPr="000F3D98" w:rsidRDefault="0080423C" w:rsidP="008252D5">
      <w:pPr>
        <w:rPr>
          <w:lang w:val="en-US"/>
        </w:rPr>
      </w:pPr>
      <w:r w:rsidRPr="000F3D98">
        <w:rPr>
          <w:lang w:val="en-US"/>
        </w:rPr>
        <w:t xml:space="preserve">You have to type in the username or email </w:t>
      </w:r>
      <w:r w:rsidR="00F937E9" w:rsidRPr="000F3D98">
        <w:rPr>
          <w:lang w:val="en-US"/>
        </w:rPr>
        <w:t>address</w:t>
      </w:r>
      <w:r w:rsidRPr="000F3D98">
        <w:rPr>
          <w:lang w:val="en-US"/>
        </w:rPr>
        <w:t xml:space="preserve"> of the user (Screenshot 5)</w:t>
      </w:r>
    </w:p>
    <w:p w14:paraId="6BA599C8" w14:textId="22094BD8" w:rsidR="0080423C" w:rsidRPr="000F3D98" w:rsidRDefault="0080423C" w:rsidP="008252D5">
      <w:pPr>
        <w:rPr>
          <w:lang w:val="en-US"/>
        </w:rPr>
      </w:pPr>
      <w:r w:rsidRPr="000F3D98"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21449DED" wp14:editId="09C28605">
            <wp:simplePos x="0" y="0"/>
            <wp:positionH relativeFrom="margin">
              <wp:align>left</wp:align>
            </wp:positionH>
            <wp:positionV relativeFrom="paragraph">
              <wp:posOffset>242570</wp:posOffset>
            </wp:positionV>
            <wp:extent cx="3481705" cy="3094355"/>
            <wp:effectExtent l="19050" t="19050" r="23495" b="10795"/>
            <wp:wrapTopAndBottom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30943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77A38" w14:textId="59AF6014" w:rsidR="008252D5" w:rsidRPr="000F3D98" w:rsidRDefault="0080423C" w:rsidP="008252D5">
      <w:pPr>
        <w:rPr>
          <w:lang w:val="en-US"/>
        </w:rPr>
      </w:pPr>
      <w:r w:rsidRPr="000F3D98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689BF163" wp14:editId="2129D12A">
            <wp:simplePos x="0" y="0"/>
            <wp:positionH relativeFrom="margin">
              <wp:posOffset>10795</wp:posOffset>
            </wp:positionH>
            <wp:positionV relativeFrom="paragraph">
              <wp:posOffset>3400425</wp:posOffset>
            </wp:positionV>
            <wp:extent cx="3481705" cy="3094355"/>
            <wp:effectExtent l="19050" t="19050" r="23495" b="10795"/>
            <wp:wrapTopAndBottom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30943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C68EC" w14:textId="133B9851" w:rsidR="008252D5" w:rsidRPr="000F3D98" w:rsidRDefault="008252D5" w:rsidP="008252D5">
      <w:pPr>
        <w:rPr>
          <w:lang w:val="en-US"/>
        </w:rPr>
      </w:pPr>
    </w:p>
    <w:p w14:paraId="7D42B3AC" w14:textId="3B44E00D" w:rsidR="0080423C" w:rsidRPr="000F3D98" w:rsidRDefault="008252D5">
      <w:pPr>
        <w:rPr>
          <w:sz w:val="22"/>
          <w:szCs w:val="22"/>
          <w:lang w:val="en-US"/>
        </w:rPr>
      </w:pPr>
      <w:r w:rsidRPr="000F3D98"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02161226" wp14:editId="3FA04E6C">
            <wp:simplePos x="0" y="0"/>
            <wp:positionH relativeFrom="margin">
              <wp:align>left</wp:align>
            </wp:positionH>
            <wp:positionV relativeFrom="paragraph">
              <wp:posOffset>2203645</wp:posOffset>
            </wp:positionV>
            <wp:extent cx="1717040" cy="3129915"/>
            <wp:effectExtent l="19050" t="19050" r="16510" b="13335"/>
            <wp:wrapSquare wrapText="bothSides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31299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3D98"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0C9A04FE" wp14:editId="68165196">
            <wp:simplePos x="0" y="0"/>
            <wp:positionH relativeFrom="margin">
              <wp:align>left</wp:align>
            </wp:positionH>
            <wp:positionV relativeFrom="paragraph">
              <wp:posOffset>-1014730</wp:posOffset>
            </wp:positionV>
            <wp:extent cx="3405505" cy="3027045"/>
            <wp:effectExtent l="19050" t="19050" r="23495" b="2095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30270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18A" w:rsidRPr="000F3D98">
        <w:rPr>
          <w:sz w:val="22"/>
          <w:szCs w:val="22"/>
          <w:lang w:val="en-US"/>
        </w:rPr>
        <w:br w:type="page"/>
      </w:r>
    </w:p>
    <w:p w14:paraId="22A5C66E" w14:textId="372A9FA0" w:rsidR="009F388F" w:rsidRPr="000F3D98" w:rsidRDefault="001963EA" w:rsidP="009F47FA">
      <w:pPr>
        <w:pStyle w:val="Kop1"/>
        <w:rPr>
          <w:lang w:val="en-US"/>
        </w:rPr>
      </w:pPr>
      <w:bookmarkStart w:id="8" w:name="_Toc52963566"/>
      <w:r w:rsidRPr="000F3D98">
        <w:rPr>
          <w:lang w:val="en-US"/>
        </w:rPr>
        <w:lastRenderedPageBreak/>
        <w:t>Settings iPhone</w:t>
      </w:r>
      <w:bookmarkEnd w:id="8"/>
    </w:p>
    <w:p w14:paraId="185BA0FE" w14:textId="2DB09772" w:rsidR="009F47FA" w:rsidRPr="000F3D98" w:rsidRDefault="001963EA" w:rsidP="009F388F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t>To receive the push notification when someone press the doorbell there has to be some configuration.</w:t>
      </w:r>
    </w:p>
    <w:p w14:paraId="6AAEBC2A" w14:textId="4C758999" w:rsidR="001963EA" w:rsidRPr="000F3D98" w:rsidRDefault="001963EA" w:rsidP="009F388F">
      <w:pPr>
        <w:rPr>
          <w:sz w:val="22"/>
          <w:szCs w:val="22"/>
          <w:lang w:val="en-US"/>
        </w:rPr>
      </w:pPr>
    </w:p>
    <w:p w14:paraId="542C9377" w14:textId="2AE94C93" w:rsidR="001963EA" w:rsidRPr="000F3D98" w:rsidRDefault="001963EA" w:rsidP="009F388F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t>After installing EZLive en opening the app for the first time it will ask permission for camera, location en sending messages. You have to allow this.</w:t>
      </w:r>
    </w:p>
    <w:p w14:paraId="532B5A40" w14:textId="41322197" w:rsidR="001963EA" w:rsidRPr="000F3D98" w:rsidRDefault="001963EA" w:rsidP="009F388F">
      <w:pPr>
        <w:rPr>
          <w:sz w:val="22"/>
          <w:szCs w:val="22"/>
          <w:lang w:val="en-US"/>
        </w:rPr>
      </w:pPr>
    </w:p>
    <w:p w14:paraId="3B3F7D9D" w14:textId="7CB7AAF2" w:rsidR="001963EA" w:rsidRPr="000F3D98" w:rsidRDefault="001963EA" w:rsidP="009F388F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t>Also there will be a privacy policy message appear, agree with that.</w:t>
      </w:r>
    </w:p>
    <w:p w14:paraId="2D260598" w14:textId="26B15F7A" w:rsidR="001963EA" w:rsidRPr="000F3D98" w:rsidRDefault="001963EA" w:rsidP="009F388F">
      <w:pPr>
        <w:rPr>
          <w:sz w:val="22"/>
          <w:szCs w:val="22"/>
          <w:lang w:val="en-US"/>
        </w:rPr>
      </w:pPr>
    </w:p>
    <w:p w14:paraId="7DA89B31" w14:textId="54802CA8" w:rsidR="001963EA" w:rsidRPr="000F3D98" w:rsidRDefault="001963EA" w:rsidP="009F388F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t>Check after that if all message settings are correct:</w:t>
      </w:r>
    </w:p>
    <w:p w14:paraId="543E1AEC" w14:textId="6D9BAD2B" w:rsidR="001963EA" w:rsidRPr="000F3D98" w:rsidRDefault="001963EA" w:rsidP="009F388F">
      <w:pPr>
        <w:rPr>
          <w:sz w:val="22"/>
          <w:szCs w:val="22"/>
          <w:lang w:val="en-US"/>
        </w:rPr>
      </w:pPr>
    </w:p>
    <w:p w14:paraId="084F37DF" w14:textId="409CC398" w:rsidR="001963EA" w:rsidRPr="000F3D98" w:rsidRDefault="001963EA" w:rsidP="009F388F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t xml:space="preserve">iPhone settings &gt; EZLive &gt; </w:t>
      </w:r>
      <w:r w:rsidR="00435D1D" w:rsidRPr="000F3D98">
        <w:rPr>
          <w:sz w:val="22"/>
          <w:szCs w:val="22"/>
          <w:lang w:val="en-US"/>
        </w:rPr>
        <w:t>Notifications: Make sure everything is turned on.</w:t>
      </w:r>
    </w:p>
    <w:p w14:paraId="590882C5" w14:textId="77777777" w:rsidR="00435D1D" w:rsidRPr="000F3D98" w:rsidRDefault="00435D1D" w:rsidP="009F388F">
      <w:pPr>
        <w:rPr>
          <w:sz w:val="22"/>
          <w:szCs w:val="22"/>
          <w:lang w:val="en-US"/>
        </w:rPr>
      </w:pPr>
    </w:p>
    <w:p w14:paraId="3E98FD7C" w14:textId="0E41515F" w:rsidR="000F4AF2" w:rsidRPr="000F3D98" w:rsidRDefault="000F4AF2" w:rsidP="009F388F">
      <w:pPr>
        <w:rPr>
          <w:sz w:val="22"/>
          <w:szCs w:val="22"/>
          <w:lang w:val="en-US"/>
        </w:rPr>
      </w:pPr>
    </w:p>
    <w:p w14:paraId="7ADB5C63" w14:textId="1EBC8599" w:rsidR="005B6DB6" w:rsidRPr="000F3D98" w:rsidRDefault="005B6DB6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br w:type="page"/>
      </w:r>
    </w:p>
    <w:p w14:paraId="415E0311" w14:textId="3EB6A819" w:rsidR="000F4AF2" w:rsidRPr="000F3D98" w:rsidRDefault="00EA7162" w:rsidP="005B6DB6">
      <w:pPr>
        <w:pStyle w:val="Kop1"/>
        <w:rPr>
          <w:lang w:val="en-US"/>
        </w:rPr>
      </w:pPr>
      <w:bookmarkStart w:id="9" w:name="_Toc52963567"/>
      <w:r w:rsidRPr="000F3D98">
        <w:rPr>
          <w:lang w:val="en-US"/>
        </w:rPr>
        <w:lastRenderedPageBreak/>
        <w:t>Settings</w:t>
      </w:r>
      <w:r w:rsidR="005B6DB6" w:rsidRPr="000F3D98">
        <w:rPr>
          <w:lang w:val="en-US"/>
        </w:rPr>
        <w:t xml:space="preserve"> Android</w:t>
      </w:r>
      <w:bookmarkEnd w:id="9"/>
    </w:p>
    <w:p w14:paraId="1EE96FB6" w14:textId="1E28F9B0" w:rsidR="0073529F" w:rsidRPr="000F3D98" w:rsidRDefault="00EA7162" w:rsidP="0073529F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t xml:space="preserve">Note: Every Android device is different and because of that it is </w:t>
      </w:r>
      <w:r w:rsidR="000F3D98" w:rsidRPr="000F3D98">
        <w:rPr>
          <w:sz w:val="22"/>
          <w:szCs w:val="22"/>
          <w:lang w:val="en-US"/>
        </w:rPr>
        <w:t>possible</w:t>
      </w:r>
      <w:r w:rsidRPr="000F3D98">
        <w:rPr>
          <w:sz w:val="22"/>
          <w:szCs w:val="22"/>
          <w:lang w:val="en-US"/>
        </w:rPr>
        <w:t xml:space="preserve"> that there is difference regarding </w:t>
      </w:r>
      <w:r w:rsidR="000F3D98" w:rsidRPr="000F3D98">
        <w:rPr>
          <w:sz w:val="22"/>
          <w:szCs w:val="22"/>
          <w:lang w:val="en-US"/>
        </w:rPr>
        <w:t>functionality</w:t>
      </w:r>
      <w:r w:rsidRPr="000F3D98">
        <w:rPr>
          <w:sz w:val="22"/>
          <w:szCs w:val="22"/>
          <w:lang w:val="en-US"/>
        </w:rPr>
        <w:t xml:space="preserve">. It is also possible that there is </w:t>
      </w:r>
      <w:r w:rsidR="000F3D98" w:rsidRPr="000F3D98">
        <w:rPr>
          <w:sz w:val="22"/>
          <w:szCs w:val="22"/>
          <w:lang w:val="en-US"/>
        </w:rPr>
        <w:t>an</w:t>
      </w:r>
      <w:r w:rsidRPr="000F3D98">
        <w:rPr>
          <w:sz w:val="22"/>
          <w:szCs w:val="22"/>
          <w:lang w:val="en-US"/>
        </w:rPr>
        <w:t xml:space="preserve"> extra function on the mobile device that causes issues regarding push notifications.</w:t>
      </w:r>
    </w:p>
    <w:p w14:paraId="12CC5C30" w14:textId="77777777" w:rsidR="0073529F" w:rsidRPr="000F3D98" w:rsidRDefault="0073529F" w:rsidP="0073529F">
      <w:pPr>
        <w:rPr>
          <w:sz w:val="22"/>
          <w:szCs w:val="22"/>
          <w:lang w:val="en-US"/>
        </w:rPr>
      </w:pPr>
    </w:p>
    <w:p w14:paraId="4D0B37D9" w14:textId="77777777" w:rsidR="00EA7162" w:rsidRPr="000F3D98" w:rsidRDefault="00EA7162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t>After installing the EZLive app and opening it for the first time it will ask for permission for file access and there will be a privacy policy pop-up, accept it.</w:t>
      </w:r>
    </w:p>
    <w:p w14:paraId="0885848D" w14:textId="77777777" w:rsidR="00EA7162" w:rsidRPr="000F3D98" w:rsidRDefault="00EA7162">
      <w:pPr>
        <w:rPr>
          <w:sz w:val="22"/>
          <w:szCs w:val="22"/>
          <w:lang w:val="en-US"/>
        </w:rPr>
      </w:pPr>
    </w:p>
    <w:p w14:paraId="342C1897" w14:textId="77777777" w:rsidR="00EA7162" w:rsidRPr="000F3D98" w:rsidRDefault="00EA7162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t>In case app messages/push notifications are not working fine check next settings:</w:t>
      </w:r>
    </w:p>
    <w:p w14:paraId="7B417193" w14:textId="77777777" w:rsidR="00EA7162" w:rsidRPr="000F3D98" w:rsidRDefault="00EA7162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t>(this can be different on every Android device)</w:t>
      </w:r>
    </w:p>
    <w:p w14:paraId="0D046F19" w14:textId="77777777" w:rsidR="00EA7162" w:rsidRPr="000F3D98" w:rsidRDefault="00EA7162">
      <w:pPr>
        <w:rPr>
          <w:sz w:val="22"/>
          <w:szCs w:val="22"/>
          <w:lang w:val="en-US"/>
        </w:rPr>
      </w:pPr>
    </w:p>
    <w:p w14:paraId="20B75BE0" w14:textId="77777777" w:rsidR="00EA7162" w:rsidRPr="000F3D98" w:rsidRDefault="00EA7162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t>Notification settings android &gt; EZLive &gt; Notifications &gt; Show notifications &gt; ON</w:t>
      </w:r>
    </w:p>
    <w:p w14:paraId="608A3C8D" w14:textId="77777777" w:rsidR="00EA7162" w:rsidRPr="000F3D98" w:rsidRDefault="00EA7162">
      <w:pPr>
        <w:rPr>
          <w:sz w:val="22"/>
          <w:szCs w:val="22"/>
          <w:lang w:val="en-US"/>
        </w:rPr>
      </w:pPr>
    </w:p>
    <w:p w14:paraId="3241DB4B" w14:textId="55926106" w:rsidR="00EA7162" w:rsidRPr="000F3D98" w:rsidRDefault="00EA7162" w:rsidP="00EA7162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t>Notification settings android &gt; EZLive &gt; Notifications &gt; Show</w:t>
      </w:r>
      <w:r w:rsidRPr="000F3D98">
        <w:rPr>
          <w:sz w:val="22"/>
          <w:szCs w:val="22"/>
          <w:lang w:val="en-US"/>
        </w:rPr>
        <w:t xml:space="preserve"> on screen &gt; ON</w:t>
      </w:r>
    </w:p>
    <w:p w14:paraId="6BA118BD" w14:textId="1E3F0AA4" w:rsidR="00EA7162" w:rsidRPr="000F3D98" w:rsidRDefault="00EA7162" w:rsidP="00EA7162">
      <w:pPr>
        <w:rPr>
          <w:sz w:val="22"/>
          <w:szCs w:val="22"/>
          <w:lang w:val="en-US"/>
        </w:rPr>
      </w:pPr>
    </w:p>
    <w:p w14:paraId="74272975" w14:textId="197889C7" w:rsidR="00EA7162" w:rsidRPr="000F3D98" w:rsidRDefault="00EA7162" w:rsidP="00EA7162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t xml:space="preserve">Notification settings android &gt; EZLive &gt; Notifications &gt; </w:t>
      </w:r>
      <w:r w:rsidRPr="000F3D98">
        <w:rPr>
          <w:sz w:val="22"/>
          <w:szCs w:val="22"/>
          <w:lang w:val="en-US"/>
        </w:rPr>
        <w:t>lock screen &gt; ‘Show all content’</w:t>
      </w:r>
    </w:p>
    <w:p w14:paraId="30CD709B" w14:textId="77777777" w:rsidR="00EA7162" w:rsidRPr="000F3D98" w:rsidRDefault="00EA7162" w:rsidP="00EA7162">
      <w:pPr>
        <w:rPr>
          <w:sz w:val="22"/>
          <w:szCs w:val="22"/>
          <w:lang w:val="en-US"/>
        </w:rPr>
      </w:pPr>
    </w:p>
    <w:p w14:paraId="5465C68B" w14:textId="15F41138" w:rsidR="00EA7162" w:rsidRPr="000F3D98" w:rsidRDefault="00EA7162" w:rsidP="00EA7162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t xml:space="preserve">Notification settings android &gt; EZLive &gt; Notifications &gt; </w:t>
      </w:r>
      <w:r w:rsidRPr="000F3D98">
        <w:rPr>
          <w:sz w:val="22"/>
          <w:szCs w:val="22"/>
          <w:lang w:val="en-US"/>
        </w:rPr>
        <w:t>Ignore do not disturb &gt; ON</w:t>
      </w:r>
    </w:p>
    <w:p w14:paraId="4F4541E6" w14:textId="2EFDE302" w:rsidR="00EA7162" w:rsidRPr="000F3D98" w:rsidRDefault="00EA7162" w:rsidP="00EA7162">
      <w:pPr>
        <w:rPr>
          <w:sz w:val="22"/>
          <w:szCs w:val="22"/>
          <w:lang w:val="en-US"/>
        </w:rPr>
      </w:pPr>
    </w:p>
    <w:p w14:paraId="61BFFDD2" w14:textId="36AE56F0" w:rsidR="00EA7162" w:rsidRPr="000F3D98" w:rsidRDefault="00EA7162" w:rsidP="00EA7162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t xml:space="preserve">Notification settings android &gt; EZLive &gt; </w:t>
      </w:r>
      <w:r w:rsidRPr="000F3D98">
        <w:rPr>
          <w:sz w:val="22"/>
          <w:szCs w:val="22"/>
          <w:lang w:val="en-US"/>
        </w:rPr>
        <w:t>Advanced &gt; show over other apps &gt; ALLOW</w:t>
      </w:r>
    </w:p>
    <w:p w14:paraId="594A0895" w14:textId="77777777" w:rsidR="00EA7162" w:rsidRPr="000F3D98" w:rsidRDefault="00EA7162" w:rsidP="00EA7162">
      <w:pPr>
        <w:rPr>
          <w:sz w:val="22"/>
          <w:szCs w:val="22"/>
          <w:lang w:val="en-US"/>
        </w:rPr>
      </w:pPr>
    </w:p>
    <w:p w14:paraId="5CFA7E05" w14:textId="77777777" w:rsidR="00EA7162" w:rsidRPr="000F3D98" w:rsidRDefault="00EA7162" w:rsidP="00EA7162">
      <w:pPr>
        <w:rPr>
          <w:sz w:val="22"/>
          <w:szCs w:val="22"/>
          <w:lang w:val="en-US"/>
        </w:rPr>
      </w:pPr>
    </w:p>
    <w:p w14:paraId="7387F258" w14:textId="77777777" w:rsidR="00EA7162" w:rsidRPr="000F3D98" w:rsidRDefault="00EA7162" w:rsidP="00EA7162">
      <w:pPr>
        <w:rPr>
          <w:sz w:val="22"/>
          <w:szCs w:val="22"/>
          <w:lang w:val="en-US"/>
        </w:rPr>
      </w:pPr>
    </w:p>
    <w:p w14:paraId="723AE351" w14:textId="6F1A570B" w:rsidR="00A624B3" w:rsidRPr="000F3D98" w:rsidRDefault="00A624B3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br w:type="page"/>
      </w:r>
    </w:p>
    <w:p w14:paraId="7129F0E4" w14:textId="26E8AD57" w:rsidR="009F388F" w:rsidRPr="000F3D98" w:rsidRDefault="00EA7162" w:rsidP="00A624B3">
      <w:pPr>
        <w:pStyle w:val="Kop1"/>
        <w:rPr>
          <w:lang w:val="en-US"/>
        </w:rPr>
      </w:pPr>
      <w:bookmarkStart w:id="10" w:name="_Toc52963568"/>
      <w:r w:rsidRPr="000F3D98">
        <w:rPr>
          <w:lang w:val="en-US"/>
        </w:rPr>
        <w:lastRenderedPageBreak/>
        <w:t>Important</w:t>
      </w:r>
      <w:bookmarkEnd w:id="10"/>
    </w:p>
    <w:p w14:paraId="5B256C8A" w14:textId="3CE98FDC" w:rsidR="00C11B7A" w:rsidRPr="000F3D98" w:rsidRDefault="00C5506B" w:rsidP="00A624B3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t xml:space="preserve">- </w:t>
      </w:r>
      <w:r w:rsidR="00EA7162" w:rsidRPr="000F3D98">
        <w:rPr>
          <w:sz w:val="22"/>
          <w:szCs w:val="22"/>
          <w:lang w:val="en-US"/>
        </w:rPr>
        <w:t>Doorbell does not work with 5Ghz Wi-Fi, only 2.4Ghz</w:t>
      </w:r>
    </w:p>
    <w:p w14:paraId="21ADB3E9" w14:textId="1FDBA619" w:rsidR="00C11B7A" w:rsidRPr="000F3D98" w:rsidRDefault="00C11B7A" w:rsidP="00A624B3">
      <w:pPr>
        <w:rPr>
          <w:sz w:val="22"/>
          <w:szCs w:val="22"/>
          <w:lang w:val="en-US"/>
        </w:rPr>
      </w:pPr>
    </w:p>
    <w:p w14:paraId="487FC641" w14:textId="1FBD4EDF" w:rsidR="00C11B7A" w:rsidRPr="000F3D98" w:rsidRDefault="00C5506B" w:rsidP="00A624B3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t xml:space="preserve">- </w:t>
      </w:r>
      <w:r w:rsidR="00EA7162" w:rsidRPr="000F3D98">
        <w:rPr>
          <w:sz w:val="22"/>
          <w:szCs w:val="22"/>
          <w:lang w:val="en-US"/>
        </w:rPr>
        <w:t xml:space="preserve">Make sure router/AP distance from doorbell is not </w:t>
      </w:r>
      <w:r w:rsidR="000F3D98" w:rsidRPr="000F3D98">
        <w:rPr>
          <w:sz w:val="22"/>
          <w:szCs w:val="22"/>
          <w:lang w:val="en-US"/>
        </w:rPr>
        <w:t>too</w:t>
      </w:r>
      <w:r w:rsidR="00EA7162" w:rsidRPr="000F3D98">
        <w:rPr>
          <w:sz w:val="22"/>
          <w:szCs w:val="22"/>
          <w:lang w:val="en-US"/>
        </w:rPr>
        <w:t xml:space="preserve"> far way</w:t>
      </w:r>
    </w:p>
    <w:p w14:paraId="1397C238" w14:textId="4002A022" w:rsidR="00C11B7A" w:rsidRPr="000F3D98" w:rsidRDefault="00C11B7A" w:rsidP="00A624B3">
      <w:pPr>
        <w:rPr>
          <w:sz w:val="22"/>
          <w:szCs w:val="22"/>
          <w:lang w:val="en-US"/>
        </w:rPr>
      </w:pPr>
    </w:p>
    <w:p w14:paraId="3FC5FE43" w14:textId="494141DB" w:rsidR="00C11B7A" w:rsidRPr="000F3D98" w:rsidRDefault="00C5506B" w:rsidP="00A624B3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t xml:space="preserve">- </w:t>
      </w:r>
      <w:r w:rsidR="00EA7162" w:rsidRPr="000F3D98">
        <w:rPr>
          <w:sz w:val="22"/>
          <w:szCs w:val="22"/>
          <w:lang w:val="en-US"/>
        </w:rPr>
        <w:t xml:space="preserve">Recommended installation </w:t>
      </w:r>
      <w:r w:rsidR="000F3D98" w:rsidRPr="000F3D98">
        <w:rPr>
          <w:sz w:val="22"/>
          <w:szCs w:val="22"/>
          <w:lang w:val="en-US"/>
        </w:rPr>
        <w:t>height</w:t>
      </w:r>
      <w:r w:rsidR="00EA7162" w:rsidRPr="000F3D98">
        <w:rPr>
          <w:sz w:val="22"/>
          <w:szCs w:val="22"/>
          <w:lang w:val="en-US"/>
        </w:rPr>
        <w:t xml:space="preserve"> is 1.6 m</w:t>
      </w:r>
    </w:p>
    <w:p w14:paraId="64365449" w14:textId="134C6A3C" w:rsidR="00C11B7A" w:rsidRPr="000F3D98" w:rsidRDefault="00C11B7A" w:rsidP="00A624B3">
      <w:pPr>
        <w:rPr>
          <w:sz w:val="22"/>
          <w:szCs w:val="22"/>
          <w:lang w:val="en-US"/>
        </w:rPr>
      </w:pPr>
    </w:p>
    <w:p w14:paraId="759440FB" w14:textId="0FA9FFBF" w:rsidR="00C11B7A" w:rsidRPr="000F3D98" w:rsidRDefault="00C5506B" w:rsidP="00A624B3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t xml:space="preserve">- </w:t>
      </w:r>
      <w:r w:rsidR="00EA7162" w:rsidRPr="000F3D98">
        <w:rPr>
          <w:sz w:val="22"/>
          <w:szCs w:val="22"/>
          <w:lang w:val="en-US"/>
        </w:rPr>
        <w:t>Do not install doorbell on metal because of signal interference.</w:t>
      </w:r>
    </w:p>
    <w:p w14:paraId="33ED3404" w14:textId="2DF13B7F" w:rsidR="009F388F" w:rsidRPr="000F3D98" w:rsidRDefault="009F388F" w:rsidP="009F388F">
      <w:pPr>
        <w:rPr>
          <w:sz w:val="22"/>
          <w:szCs w:val="22"/>
          <w:lang w:val="en-US"/>
        </w:rPr>
      </w:pPr>
    </w:p>
    <w:p w14:paraId="56781D78" w14:textId="5FDC9945" w:rsidR="00EC3098" w:rsidRPr="000F3D98" w:rsidRDefault="00C5506B" w:rsidP="00EA7162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t>-</w:t>
      </w:r>
      <w:r w:rsidR="00762B64" w:rsidRPr="000F3D98">
        <w:rPr>
          <w:sz w:val="22"/>
          <w:szCs w:val="22"/>
          <w:lang w:val="en-US"/>
        </w:rPr>
        <w:t xml:space="preserve"> The mainstream is live while having a doorbell call.</w:t>
      </w:r>
    </w:p>
    <w:p w14:paraId="2CF0E5D4" w14:textId="5A70495E" w:rsidR="00762B64" w:rsidRPr="000F3D98" w:rsidRDefault="00762B64" w:rsidP="00EA7162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t>In case this is not stable, because of Wi-Fi issues maybe some stream adjustment can make a difference.</w:t>
      </w:r>
    </w:p>
    <w:p w14:paraId="20BB828D" w14:textId="548C282C" w:rsidR="00762B64" w:rsidRPr="000F3D98" w:rsidRDefault="00762B64" w:rsidP="00EA7162">
      <w:pPr>
        <w:rPr>
          <w:sz w:val="22"/>
          <w:szCs w:val="22"/>
          <w:lang w:val="en-US"/>
        </w:rPr>
      </w:pPr>
    </w:p>
    <w:p w14:paraId="1FEE0EBB" w14:textId="0CB7C673" w:rsidR="00762B64" w:rsidRPr="000F3D98" w:rsidRDefault="00762B64" w:rsidP="00EA7162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t xml:space="preserve">To change settings of the stream the </w:t>
      </w:r>
      <w:r w:rsidR="000F3D98" w:rsidRPr="000F3D98">
        <w:rPr>
          <w:sz w:val="22"/>
          <w:szCs w:val="22"/>
          <w:lang w:val="en-US"/>
        </w:rPr>
        <w:t>web interface</w:t>
      </w:r>
      <w:r w:rsidRPr="000F3D98">
        <w:rPr>
          <w:sz w:val="22"/>
          <w:szCs w:val="22"/>
          <w:lang w:val="en-US"/>
        </w:rPr>
        <w:t xml:space="preserve"> of the doorbell has to be opened.</w:t>
      </w:r>
    </w:p>
    <w:p w14:paraId="4EF64CF4" w14:textId="1365276D" w:rsidR="00762B64" w:rsidRPr="000F3D98" w:rsidRDefault="00762B64" w:rsidP="00EA7162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t>That is possible on two ways:</w:t>
      </w:r>
    </w:p>
    <w:p w14:paraId="2AA6374C" w14:textId="45A42903" w:rsidR="00762B64" w:rsidRPr="000F3D98" w:rsidRDefault="00762B64" w:rsidP="00EA7162">
      <w:pPr>
        <w:rPr>
          <w:sz w:val="22"/>
          <w:szCs w:val="22"/>
          <w:lang w:val="en-US"/>
        </w:rPr>
      </w:pPr>
    </w:p>
    <w:p w14:paraId="45C64017" w14:textId="3BE97B72" w:rsidR="00762B64" w:rsidRPr="000F3D98" w:rsidRDefault="00762B64" w:rsidP="00EA7162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t>In LAN, scan with EZTools to know IP-Address of the device, enter that address in Internet Explorer 11. Install plug-in if needed/when asked.</w:t>
      </w:r>
    </w:p>
    <w:p w14:paraId="57406586" w14:textId="5C83AB0E" w:rsidR="00762B64" w:rsidRPr="000F3D98" w:rsidRDefault="00762B64" w:rsidP="00EA7162">
      <w:pPr>
        <w:rPr>
          <w:sz w:val="22"/>
          <w:szCs w:val="22"/>
          <w:lang w:val="en-US"/>
        </w:rPr>
      </w:pPr>
    </w:p>
    <w:p w14:paraId="42462F12" w14:textId="57BEB606" w:rsidR="00762B64" w:rsidRPr="000F3D98" w:rsidRDefault="00762B64" w:rsidP="00EA7162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t xml:space="preserve">Outside LAN, go to </w:t>
      </w:r>
      <w:r w:rsidR="000F3D98" w:rsidRPr="000F3D98">
        <w:rPr>
          <w:sz w:val="22"/>
          <w:szCs w:val="22"/>
          <w:lang w:val="en-US"/>
        </w:rPr>
        <w:t>EZCloud</w:t>
      </w:r>
      <w:r w:rsidRPr="000F3D98">
        <w:rPr>
          <w:sz w:val="22"/>
          <w:szCs w:val="22"/>
          <w:lang w:val="en-US"/>
        </w:rPr>
        <w:t xml:space="preserve"> login page (also with Internet Explorer 11)</w:t>
      </w:r>
    </w:p>
    <w:p w14:paraId="61175420" w14:textId="57033E5E" w:rsidR="00762B64" w:rsidRPr="000F3D98" w:rsidRDefault="00762B64" w:rsidP="00EA7162">
      <w:pPr>
        <w:rPr>
          <w:sz w:val="22"/>
          <w:szCs w:val="22"/>
          <w:lang w:val="en-US"/>
        </w:rPr>
      </w:pPr>
    </w:p>
    <w:p w14:paraId="327C87D2" w14:textId="7580800C" w:rsidR="00762B64" w:rsidRPr="000F3D98" w:rsidRDefault="00762B64" w:rsidP="00EA7162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t>Login in with default settings, admin &amp; 123456</w:t>
      </w:r>
    </w:p>
    <w:p w14:paraId="7B913DF3" w14:textId="09CD5148" w:rsidR="00762B64" w:rsidRPr="000F3D98" w:rsidRDefault="00762B64" w:rsidP="00762B64">
      <w:pPr>
        <w:rPr>
          <w:sz w:val="22"/>
          <w:szCs w:val="22"/>
          <w:lang w:val="en-US"/>
        </w:rPr>
      </w:pPr>
    </w:p>
    <w:p w14:paraId="24B3E4A4" w14:textId="2F67D8E2" w:rsidR="00762B64" w:rsidRPr="000F3D98" w:rsidRDefault="00762B64" w:rsidP="00762B64">
      <w:pPr>
        <w:rPr>
          <w:sz w:val="22"/>
          <w:szCs w:val="22"/>
          <w:lang w:val="en-US"/>
        </w:rPr>
      </w:pPr>
      <w:r w:rsidRPr="000F3D98">
        <w:rPr>
          <w:sz w:val="22"/>
          <w:szCs w:val="22"/>
          <w:lang w:val="en-US"/>
        </w:rPr>
        <w:t>Stream settings: Setup &gt; Video &amp; Audio &gt; Video &gt; Mean Stream</w:t>
      </w:r>
    </w:p>
    <w:p w14:paraId="3DF811AC" w14:textId="70CAB678" w:rsidR="000F3D98" w:rsidRPr="000F3D98" w:rsidRDefault="000F3D98" w:rsidP="00762B64">
      <w:pPr>
        <w:rPr>
          <w:sz w:val="22"/>
          <w:szCs w:val="22"/>
          <w:lang w:val="en-US"/>
        </w:rPr>
      </w:pPr>
    </w:p>
    <w:p w14:paraId="2C0C6840" w14:textId="4C0ADA47" w:rsidR="000F3D98" w:rsidRPr="000F3D98" w:rsidRDefault="000F3D98" w:rsidP="00762B64">
      <w:pPr>
        <w:rPr>
          <w:sz w:val="22"/>
          <w:szCs w:val="22"/>
          <w:lang w:val="en-US"/>
        </w:rPr>
      </w:pPr>
    </w:p>
    <w:p w14:paraId="5764A8AA" w14:textId="152A9B49" w:rsidR="000F3D98" w:rsidRPr="000F3D98" w:rsidRDefault="000F3D98" w:rsidP="00762B64">
      <w:pPr>
        <w:rPr>
          <w:b/>
          <w:bCs/>
          <w:sz w:val="22"/>
          <w:szCs w:val="22"/>
          <w:lang w:val="en-US"/>
        </w:rPr>
      </w:pPr>
      <w:r w:rsidRPr="000F3D98">
        <w:rPr>
          <w:b/>
          <w:bCs/>
          <w:sz w:val="22"/>
          <w:szCs w:val="22"/>
          <w:lang w:val="en-US"/>
        </w:rPr>
        <w:t>Please contact me for questions or if you want to report mistakes regarding this file.</w:t>
      </w:r>
    </w:p>
    <w:p w14:paraId="76ED80F1" w14:textId="10789DD5" w:rsidR="000F3D98" w:rsidRPr="000F3D98" w:rsidRDefault="000F3D98" w:rsidP="00762B64">
      <w:pPr>
        <w:rPr>
          <w:b/>
          <w:bCs/>
          <w:sz w:val="22"/>
          <w:szCs w:val="22"/>
          <w:lang w:val="en-US"/>
        </w:rPr>
      </w:pPr>
    </w:p>
    <w:p w14:paraId="7E4BA6A7" w14:textId="54914475" w:rsidR="000F3D98" w:rsidRPr="000F3D98" w:rsidRDefault="000F3D98" w:rsidP="00762B64">
      <w:pPr>
        <w:rPr>
          <w:b/>
          <w:bCs/>
          <w:sz w:val="22"/>
          <w:szCs w:val="22"/>
          <w:lang w:val="en-US"/>
        </w:rPr>
      </w:pPr>
      <w:r w:rsidRPr="000F3D98">
        <w:rPr>
          <w:b/>
          <w:bCs/>
          <w:sz w:val="22"/>
          <w:szCs w:val="22"/>
          <w:lang w:val="en-US"/>
        </w:rPr>
        <w:t>Best regards,</w:t>
      </w:r>
    </w:p>
    <w:p w14:paraId="63FC1C56" w14:textId="59D7F54B" w:rsidR="000F3D98" w:rsidRPr="000F3D98" w:rsidRDefault="000F3D98" w:rsidP="00762B64">
      <w:pPr>
        <w:rPr>
          <w:b/>
          <w:bCs/>
          <w:sz w:val="22"/>
          <w:szCs w:val="22"/>
          <w:lang w:val="en-US"/>
        </w:rPr>
      </w:pPr>
    </w:p>
    <w:p w14:paraId="4CEA2738" w14:textId="116EF438" w:rsidR="000F3D98" w:rsidRPr="000F3D98" w:rsidRDefault="000F3D98" w:rsidP="00762B64">
      <w:pPr>
        <w:rPr>
          <w:b/>
          <w:bCs/>
          <w:sz w:val="22"/>
          <w:szCs w:val="22"/>
          <w:lang w:val="en-US"/>
        </w:rPr>
      </w:pPr>
      <w:r w:rsidRPr="000F3D98">
        <w:rPr>
          <w:b/>
          <w:bCs/>
          <w:sz w:val="22"/>
          <w:szCs w:val="22"/>
          <w:lang w:val="en-US"/>
        </w:rPr>
        <w:t>Marc</w:t>
      </w:r>
    </w:p>
    <w:p w14:paraId="689BB586" w14:textId="056BCDD3" w:rsidR="000F3D98" w:rsidRPr="000F3D98" w:rsidRDefault="000F3D98" w:rsidP="00762B64">
      <w:pPr>
        <w:rPr>
          <w:b/>
          <w:bCs/>
          <w:sz w:val="22"/>
          <w:szCs w:val="22"/>
          <w:lang w:val="en-US"/>
        </w:rPr>
      </w:pPr>
      <w:r w:rsidRPr="000F3D98">
        <w:rPr>
          <w:b/>
          <w:bCs/>
          <w:sz w:val="22"/>
          <w:szCs w:val="22"/>
          <w:lang w:val="en-US"/>
        </w:rPr>
        <w:t>Junior Support Engineer</w:t>
      </w:r>
    </w:p>
    <w:p w14:paraId="164BD256" w14:textId="77777777" w:rsidR="000F3D98" w:rsidRPr="000F3D98" w:rsidRDefault="000F3D98" w:rsidP="00762B64">
      <w:pPr>
        <w:rPr>
          <w:b/>
          <w:bCs/>
          <w:sz w:val="22"/>
          <w:szCs w:val="22"/>
          <w:lang w:val="en-US"/>
        </w:rPr>
      </w:pPr>
    </w:p>
    <w:p w14:paraId="13C3CD14" w14:textId="7ED36227" w:rsidR="000F3D98" w:rsidRPr="000F3D98" w:rsidRDefault="000F3D98" w:rsidP="00762B64">
      <w:pPr>
        <w:rPr>
          <w:b/>
          <w:bCs/>
          <w:sz w:val="22"/>
          <w:szCs w:val="22"/>
          <w:lang w:val="en-US"/>
        </w:rPr>
      </w:pPr>
      <w:r w:rsidRPr="000F3D98">
        <w:rPr>
          <w:b/>
          <w:bCs/>
          <w:sz w:val="22"/>
          <w:szCs w:val="22"/>
          <w:lang w:val="en-US"/>
        </w:rPr>
        <w:t>Mail:</w:t>
      </w:r>
      <w:r w:rsidRPr="000F3D98">
        <w:rPr>
          <w:b/>
          <w:bCs/>
          <w:sz w:val="22"/>
          <w:szCs w:val="22"/>
          <w:lang w:val="en-US"/>
        </w:rPr>
        <w:tab/>
      </w:r>
      <w:r w:rsidRPr="000F3D98">
        <w:rPr>
          <w:b/>
          <w:bCs/>
          <w:sz w:val="22"/>
          <w:szCs w:val="22"/>
          <w:lang w:val="en-US"/>
        </w:rPr>
        <w:tab/>
      </w:r>
      <w:hyperlink r:id="rId39" w:history="1">
        <w:r w:rsidRPr="000F3D98">
          <w:rPr>
            <w:rStyle w:val="Hyperlink"/>
            <w:b/>
            <w:bCs/>
            <w:sz w:val="22"/>
            <w:szCs w:val="22"/>
            <w:lang w:val="en-US"/>
          </w:rPr>
          <w:t>marc.vandenelshout@aras.nl</w:t>
        </w:r>
      </w:hyperlink>
    </w:p>
    <w:p w14:paraId="3A0F9184" w14:textId="63D46DB2" w:rsidR="000F3D98" w:rsidRPr="000F3D98" w:rsidRDefault="000F3D98" w:rsidP="00762B64">
      <w:pPr>
        <w:rPr>
          <w:b/>
          <w:bCs/>
          <w:sz w:val="22"/>
          <w:szCs w:val="22"/>
          <w:lang w:val="en-US"/>
        </w:rPr>
      </w:pPr>
      <w:r w:rsidRPr="000F3D98">
        <w:rPr>
          <w:b/>
          <w:bCs/>
          <w:sz w:val="22"/>
          <w:szCs w:val="22"/>
          <w:lang w:val="en-US"/>
        </w:rPr>
        <w:t>Telegram:</w:t>
      </w:r>
      <w:r w:rsidRPr="000F3D98">
        <w:rPr>
          <w:b/>
          <w:bCs/>
          <w:sz w:val="22"/>
          <w:szCs w:val="22"/>
          <w:lang w:val="en-US"/>
        </w:rPr>
        <w:tab/>
      </w:r>
      <w:r w:rsidRPr="000F3D98">
        <w:rPr>
          <w:b/>
          <w:bCs/>
          <w:sz w:val="22"/>
          <w:szCs w:val="22"/>
          <w:lang w:val="en-US"/>
        </w:rPr>
        <w:t>MARC4ARAS</w:t>
      </w:r>
    </w:p>
    <w:p w14:paraId="36434CEF" w14:textId="77777777" w:rsidR="000F3D98" w:rsidRPr="000F3D98" w:rsidRDefault="000F3D98" w:rsidP="00762B64">
      <w:pPr>
        <w:rPr>
          <w:b/>
          <w:bCs/>
          <w:sz w:val="22"/>
          <w:szCs w:val="22"/>
          <w:lang w:val="en-US"/>
        </w:rPr>
      </w:pPr>
    </w:p>
    <w:p w14:paraId="15ABE327" w14:textId="7E360543" w:rsidR="009F388F" w:rsidRPr="000F3D98" w:rsidRDefault="009F388F" w:rsidP="009F388F">
      <w:pPr>
        <w:rPr>
          <w:sz w:val="22"/>
          <w:szCs w:val="22"/>
          <w:lang w:val="en-US"/>
        </w:rPr>
      </w:pPr>
    </w:p>
    <w:p w14:paraId="7974E115" w14:textId="77777777" w:rsidR="009F388F" w:rsidRPr="000F3D98" w:rsidRDefault="009F388F" w:rsidP="009F388F">
      <w:pPr>
        <w:rPr>
          <w:sz w:val="22"/>
          <w:szCs w:val="22"/>
          <w:lang w:val="en-US"/>
        </w:rPr>
      </w:pPr>
    </w:p>
    <w:sectPr w:rsidR="009F388F" w:rsidRPr="000F3D98" w:rsidSect="006125B9">
      <w:footerReference w:type="default" r:id="rId40"/>
      <w:pgSz w:w="11906" w:h="16838" w:code="9"/>
      <w:pgMar w:top="2693" w:right="1418" w:bottom="2268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85DEF1" w14:textId="77777777" w:rsidR="005E0AC0" w:rsidRDefault="005E0AC0" w:rsidP="00FC4D2D">
      <w:r>
        <w:separator/>
      </w:r>
    </w:p>
  </w:endnote>
  <w:endnote w:type="continuationSeparator" w:id="0">
    <w:p w14:paraId="02378F81" w14:textId="77777777" w:rsidR="005E0AC0" w:rsidRDefault="005E0AC0" w:rsidP="00FC4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30445" w14:textId="77777777" w:rsidR="00F4499C" w:rsidRDefault="00F4499C" w:rsidP="00DB592B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4C9798D7" w14:textId="77777777" w:rsidR="00F4499C" w:rsidRDefault="00F4499C" w:rsidP="00DB592B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8B4E2" w14:textId="77777777" w:rsidR="00F4499C" w:rsidRDefault="00F4499C" w:rsidP="006125B9">
    <w:pPr>
      <w:pStyle w:val="Koptekst"/>
      <w:framePr w:wrap="around" w:vAnchor="text" w:hAnchor="page" w:x="10059" w:y="-472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E61602">
      <w:rPr>
        <w:rStyle w:val="Paginanummer"/>
        <w:noProof/>
      </w:rPr>
      <w:t>2</w:t>
    </w:r>
    <w:r>
      <w:rPr>
        <w:rStyle w:val="Paginanummer"/>
      </w:rPr>
      <w:fldChar w:fldCharType="end"/>
    </w:r>
  </w:p>
  <w:p w14:paraId="7CD00CE0" w14:textId="77777777" w:rsidR="00F4499C" w:rsidRPr="0091781C" w:rsidRDefault="00F4499C" w:rsidP="00DB592B">
    <w:pPr>
      <w:pStyle w:val="Voet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614625" w14:textId="77777777" w:rsidR="00F4499C" w:rsidRDefault="00F4499C" w:rsidP="00DB592B">
    <w:pPr>
      <w:pStyle w:val="Voettekst"/>
      <w:framePr w:wrap="around" w:vAnchor="text" w:hAnchor="page" w:x="10059" w:y="-610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E61602">
      <w:rPr>
        <w:rStyle w:val="Paginanummer"/>
        <w:noProof/>
      </w:rPr>
      <w:t>5</w:t>
    </w:r>
    <w:r>
      <w:rPr>
        <w:rStyle w:val="Paginanummer"/>
      </w:rPr>
      <w:fldChar w:fldCharType="end"/>
    </w:r>
  </w:p>
  <w:p w14:paraId="18CCF66D" w14:textId="77777777" w:rsidR="00F4499C" w:rsidRDefault="00F4499C" w:rsidP="00DB592B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D54CE7" w14:textId="77777777" w:rsidR="005E0AC0" w:rsidRDefault="005E0AC0" w:rsidP="00FC4D2D">
      <w:r>
        <w:separator/>
      </w:r>
    </w:p>
  </w:footnote>
  <w:footnote w:type="continuationSeparator" w:id="0">
    <w:p w14:paraId="0E06296A" w14:textId="77777777" w:rsidR="005E0AC0" w:rsidRDefault="005E0AC0" w:rsidP="00FC4D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7CFCBE" w14:textId="77777777" w:rsidR="00F4499C" w:rsidRDefault="00F4499C" w:rsidP="00F4499C">
    <w:pPr>
      <w:pStyle w:val="Kop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6DF8F171" w14:textId="77777777" w:rsidR="00F4499C" w:rsidRDefault="00F4499C" w:rsidP="006125B9">
    <w:pPr>
      <w:pStyle w:val="Koptekst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12639" w14:textId="77777777" w:rsidR="00F4499C" w:rsidRPr="00F02BD1" w:rsidRDefault="00F4499C" w:rsidP="006125B9">
    <w:pPr>
      <w:pStyle w:val="Koptekst"/>
      <w:ind w:right="360"/>
      <w:rPr>
        <w:b/>
        <w:color w:val="FFFFFF" w:themeColor="background1"/>
        <w:sz w:val="6"/>
        <w:szCs w:val="24"/>
      </w:rPr>
    </w:pPr>
  </w:p>
  <w:p w14:paraId="168439F8" w14:textId="77777777" w:rsidR="00F4499C" w:rsidRPr="00F02BD1" w:rsidRDefault="00F4499C">
    <w:pPr>
      <w:pStyle w:val="Koptekst"/>
      <w:rPr>
        <w:b/>
        <w:color w:val="FFFFFF" w:themeColor="background1"/>
        <w:sz w:val="24"/>
        <w:szCs w:val="24"/>
      </w:rPr>
    </w:pPr>
    <w:r>
      <w:rPr>
        <w:b/>
        <w:noProof/>
        <w:color w:val="FFFFFF" w:themeColor="background1"/>
        <w:sz w:val="24"/>
        <w:szCs w:val="24"/>
        <w:lang w:eastAsia="nl-NL"/>
      </w:rPr>
      <w:drawing>
        <wp:anchor distT="0" distB="0" distL="114300" distR="114300" simplePos="0" relativeHeight="251663360" behindDoc="1" locked="0" layoutInCell="1" allowOverlap="1" wp14:anchorId="66648B1A" wp14:editId="3A39548A">
          <wp:simplePos x="897147" y="491706"/>
          <wp:positionH relativeFrom="page">
            <wp:align>center</wp:align>
          </wp:positionH>
          <wp:positionV relativeFrom="page">
            <wp:align>center</wp:align>
          </wp:positionV>
          <wp:extent cx="7578000" cy="10715194"/>
          <wp:effectExtent l="0" t="0" r="0" b="3810"/>
          <wp:wrapNone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od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51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53D5B2" w14:textId="6D6F2FF2" w:rsidR="00F4499C" w:rsidRDefault="001944A9">
    <w:pPr>
      <w:pStyle w:val="Kopteks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D8F4D99" wp14:editId="7C2F33F2">
          <wp:simplePos x="0" y="0"/>
          <wp:positionH relativeFrom="column">
            <wp:posOffset>951230</wp:posOffset>
          </wp:positionH>
          <wp:positionV relativeFrom="paragraph">
            <wp:posOffset>875665</wp:posOffset>
          </wp:positionV>
          <wp:extent cx="1134110" cy="2849880"/>
          <wp:effectExtent l="0" t="0" r="8890" b="7620"/>
          <wp:wrapTopAndBottom/>
          <wp:docPr id="6" name="Afbeelding 6" descr="URDB1 Video Doorbell from Uniview, 2 Way Audio, Wif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RDB1 Video Doorbell from Uniview, 2 Way Audio, Wifi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61" t="10716" r="33715" b="10828"/>
                  <a:stretch/>
                </pic:blipFill>
                <pic:spPr bwMode="auto">
                  <a:xfrm>
                    <a:off x="0" y="0"/>
                    <a:ext cx="1134110" cy="28498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499C">
      <w:rPr>
        <w:noProof/>
        <w:lang w:eastAsia="nl-NL"/>
      </w:rPr>
      <w:drawing>
        <wp:anchor distT="0" distB="0" distL="114300" distR="114300" simplePos="0" relativeHeight="251662336" behindDoc="1" locked="0" layoutInCell="1" allowOverlap="1" wp14:anchorId="446D01C8" wp14:editId="24EA32B8">
          <wp:simplePos x="898497" y="453224"/>
          <wp:positionH relativeFrom="page">
            <wp:align>center</wp:align>
          </wp:positionH>
          <wp:positionV relativeFrom="page">
            <wp:align>center</wp:align>
          </wp:positionV>
          <wp:extent cx="7577999" cy="10715194"/>
          <wp:effectExtent l="0" t="0" r="4445" b="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Voorbla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999" cy="107151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4564C0"/>
    <w:multiLevelType w:val="multilevel"/>
    <w:tmpl w:val="00B219C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Restart w:val="1"/>
      <w:suff w:val="space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50C97D70"/>
    <w:multiLevelType w:val="multilevel"/>
    <w:tmpl w:val="00B219C6"/>
    <w:lvl w:ilvl="0">
      <w:start w:val="1"/>
      <w:numFmt w:val="decimal"/>
      <w:pStyle w:val="Kop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Kop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Kop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Restart w:val="1"/>
      <w:suff w:val="space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9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5A3B42D6"/>
    <w:multiLevelType w:val="hybridMultilevel"/>
    <w:tmpl w:val="39503B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AF6A59"/>
    <w:multiLevelType w:val="hybridMultilevel"/>
    <w:tmpl w:val="55480A2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38A"/>
    <w:rsid w:val="000013AD"/>
    <w:rsid w:val="000016CA"/>
    <w:rsid w:val="00015113"/>
    <w:rsid w:val="000165DD"/>
    <w:rsid w:val="00022210"/>
    <w:rsid w:val="0003284E"/>
    <w:rsid w:val="0003786C"/>
    <w:rsid w:val="00042B52"/>
    <w:rsid w:val="00044691"/>
    <w:rsid w:val="00050643"/>
    <w:rsid w:val="00054485"/>
    <w:rsid w:val="00055BA6"/>
    <w:rsid w:val="00066809"/>
    <w:rsid w:val="00091AF3"/>
    <w:rsid w:val="000939AA"/>
    <w:rsid w:val="0009460E"/>
    <w:rsid w:val="00096DF8"/>
    <w:rsid w:val="000A392A"/>
    <w:rsid w:val="000B54C0"/>
    <w:rsid w:val="000C5E6D"/>
    <w:rsid w:val="000D3612"/>
    <w:rsid w:val="000E17AE"/>
    <w:rsid w:val="000E2F99"/>
    <w:rsid w:val="000E41C9"/>
    <w:rsid w:val="000E7694"/>
    <w:rsid w:val="000F0F08"/>
    <w:rsid w:val="000F22CF"/>
    <w:rsid w:val="000F32B0"/>
    <w:rsid w:val="000F3D98"/>
    <w:rsid w:val="000F4AF2"/>
    <w:rsid w:val="000F6421"/>
    <w:rsid w:val="000F74E2"/>
    <w:rsid w:val="001009C5"/>
    <w:rsid w:val="0010400D"/>
    <w:rsid w:val="001065D3"/>
    <w:rsid w:val="00107098"/>
    <w:rsid w:val="00112B07"/>
    <w:rsid w:val="00116AAA"/>
    <w:rsid w:val="001179D6"/>
    <w:rsid w:val="001206CE"/>
    <w:rsid w:val="00136684"/>
    <w:rsid w:val="00142D44"/>
    <w:rsid w:val="001456A6"/>
    <w:rsid w:val="001512A6"/>
    <w:rsid w:val="00153027"/>
    <w:rsid w:val="00153CF2"/>
    <w:rsid w:val="00154588"/>
    <w:rsid w:val="00160167"/>
    <w:rsid w:val="001635FB"/>
    <w:rsid w:val="00174440"/>
    <w:rsid w:val="00182DB5"/>
    <w:rsid w:val="00182DDF"/>
    <w:rsid w:val="00182EE2"/>
    <w:rsid w:val="0018558F"/>
    <w:rsid w:val="00187ABF"/>
    <w:rsid w:val="00190B4E"/>
    <w:rsid w:val="00192B81"/>
    <w:rsid w:val="001944A9"/>
    <w:rsid w:val="00194F3F"/>
    <w:rsid w:val="001963EA"/>
    <w:rsid w:val="00196A1C"/>
    <w:rsid w:val="001A2EA7"/>
    <w:rsid w:val="001A7FDD"/>
    <w:rsid w:val="001B09BC"/>
    <w:rsid w:val="001C4786"/>
    <w:rsid w:val="001C5B80"/>
    <w:rsid w:val="001D10EB"/>
    <w:rsid w:val="001D3BD2"/>
    <w:rsid w:val="001D3F35"/>
    <w:rsid w:val="001D646B"/>
    <w:rsid w:val="001E2905"/>
    <w:rsid w:val="001E4D43"/>
    <w:rsid w:val="001E5D2B"/>
    <w:rsid w:val="001F46C8"/>
    <w:rsid w:val="002006C8"/>
    <w:rsid w:val="0020256C"/>
    <w:rsid w:val="0020275B"/>
    <w:rsid w:val="0020643B"/>
    <w:rsid w:val="002118B8"/>
    <w:rsid w:val="002321BC"/>
    <w:rsid w:val="00236A5A"/>
    <w:rsid w:val="0024313A"/>
    <w:rsid w:val="00244BDE"/>
    <w:rsid w:val="002461B4"/>
    <w:rsid w:val="00251B71"/>
    <w:rsid w:val="0025463E"/>
    <w:rsid w:val="002565F4"/>
    <w:rsid w:val="0025673F"/>
    <w:rsid w:val="00264197"/>
    <w:rsid w:val="00264E5A"/>
    <w:rsid w:val="00270057"/>
    <w:rsid w:val="00271226"/>
    <w:rsid w:val="00272F24"/>
    <w:rsid w:val="0027642F"/>
    <w:rsid w:val="00284098"/>
    <w:rsid w:val="002923DF"/>
    <w:rsid w:val="00293A5D"/>
    <w:rsid w:val="0029493C"/>
    <w:rsid w:val="00297486"/>
    <w:rsid w:val="00297826"/>
    <w:rsid w:val="002A1105"/>
    <w:rsid w:val="002A44FD"/>
    <w:rsid w:val="002A50CB"/>
    <w:rsid w:val="002A700A"/>
    <w:rsid w:val="002A7CFE"/>
    <w:rsid w:val="002B5AE4"/>
    <w:rsid w:val="002C002A"/>
    <w:rsid w:val="002D11E9"/>
    <w:rsid w:val="002D1854"/>
    <w:rsid w:val="002E419F"/>
    <w:rsid w:val="002E4F5A"/>
    <w:rsid w:val="002F11B2"/>
    <w:rsid w:val="002F2CCB"/>
    <w:rsid w:val="002F2E10"/>
    <w:rsid w:val="002F3C56"/>
    <w:rsid w:val="002F43E2"/>
    <w:rsid w:val="002F6578"/>
    <w:rsid w:val="002F661D"/>
    <w:rsid w:val="002F695A"/>
    <w:rsid w:val="00302BD9"/>
    <w:rsid w:val="003046EF"/>
    <w:rsid w:val="00305559"/>
    <w:rsid w:val="00305B27"/>
    <w:rsid w:val="0030780C"/>
    <w:rsid w:val="003114DA"/>
    <w:rsid w:val="00313393"/>
    <w:rsid w:val="00322A8A"/>
    <w:rsid w:val="00326877"/>
    <w:rsid w:val="00327C93"/>
    <w:rsid w:val="00331C7D"/>
    <w:rsid w:val="00332535"/>
    <w:rsid w:val="0033422A"/>
    <w:rsid w:val="00345185"/>
    <w:rsid w:val="00345ED7"/>
    <w:rsid w:val="00347A57"/>
    <w:rsid w:val="00353E75"/>
    <w:rsid w:val="00365333"/>
    <w:rsid w:val="00366C57"/>
    <w:rsid w:val="0037001A"/>
    <w:rsid w:val="00373146"/>
    <w:rsid w:val="00375A72"/>
    <w:rsid w:val="00380FEE"/>
    <w:rsid w:val="0039279C"/>
    <w:rsid w:val="00393CE2"/>
    <w:rsid w:val="00393FD8"/>
    <w:rsid w:val="003958BF"/>
    <w:rsid w:val="00395CF9"/>
    <w:rsid w:val="003A0165"/>
    <w:rsid w:val="003A78E0"/>
    <w:rsid w:val="003B2040"/>
    <w:rsid w:val="003B233E"/>
    <w:rsid w:val="003B2849"/>
    <w:rsid w:val="003B3EAB"/>
    <w:rsid w:val="003C4E8C"/>
    <w:rsid w:val="003C53B9"/>
    <w:rsid w:val="003C6279"/>
    <w:rsid w:val="003C6C0C"/>
    <w:rsid w:val="003D2B68"/>
    <w:rsid w:val="003D36B9"/>
    <w:rsid w:val="003E0B47"/>
    <w:rsid w:val="003E7E65"/>
    <w:rsid w:val="003F2EB1"/>
    <w:rsid w:val="003F3148"/>
    <w:rsid w:val="003F4FD4"/>
    <w:rsid w:val="003F6182"/>
    <w:rsid w:val="00412B38"/>
    <w:rsid w:val="00412D7D"/>
    <w:rsid w:val="00414949"/>
    <w:rsid w:val="00416A12"/>
    <w:rsid w:val="00417230"/>
    <w:rsid w:val="00417675"/>
    <w:rsid w:val="00420CC7"/>
    <w:rsid w:val="00422557"/>
    <w:rsid w:val="00425211"/>
    <w:rsid w:val="00427AD0"/>
    <w:rsid w:val="004300FD"/>
    <w:rsid w:val="0043227F"/>
    <w:rsid w:val="00435D1D"/>
    <w:rsid w:val="00435FCB"/>
    <w:rsid w:val="00436F6F"/>
    <w:rsid w:val="00440F3C"/>
    <w:rsid w:val="00451AC7"/>
    <w:rsid w:val="0045732E"/>
    <w:rsid w:val="004579DA"/>
    <w:rsid w:val="004716F4"/>
    <w:rsid w:val="004724FB"/>
    <w:rsid w:val="00474E12"/>
    <w:rsid w:val="00476BFF"/>
    <w:rsid w:val="004803D6"/>
    <w:rsid w:val="00483391"/>
    <w:rsid w:val="00484AEC"/>
    <w:rsid w:val="00494758"/>
    <w:rsid w:val="004A44DB"/>
    <w:rsid w:val="004A72EE"/>
    <w:rsid w:val="004B1FC1"/>
    <w:rsid w:val="004C0E03"/>
    <w:rsid w:val="004C6552"/>
    <w:rsid w:val="004D2A72"/>
    <w:rsid w:val="004D6969"/>
    <w:rsid w:val="004E46F5"/>
    <w:rsid w:val="004E7680"/>
    <w:rsid w:val="004E7CF1"/>
    <w:rsid w:val="00502ED4"/>
    <w:rsid w:val="0050362E"/>
    <w:rsid w:val="005055AD"/>
    <w:rsid w:val="005227F0"/>
    <w:rsid w:val="00522D66"/>
    <w:rsid w:val="00524488"/>
    <w:rsid w:val="00526EBD"/>
    <w:rsid w:val="005343C0"/>
    <w:rsid w:val="00534724"/>
    <w:rsid w:val="00534D82"/>
    <w:rsid w:val="005418C8"/>
    <w:rsid w:val="005446FF"/>
    <w:rsid w:val="00550EA9"/>
    <w:rsid w:val="00571A8D"/>
    <w:rsid w:val="0057400A"/>
    <w:rsid w:val="00576596"/>
    <w:rsid w:val="0058330E"/>
    <w:rsid w:val="005A3D45"/>
    <w:rsid w:val="005B1C51"/>
    <w:rsid w:val="005B3BCC"/>
    <w:rsid w:val="005B6DB6"/>
    <w:rsid w:val="005B7E77"/>
    <w:rsid w:val="005C1D7D"/>
    <w:rsid w:val="005D42DF"/>
    <w:rsid w:val="005E0AC0"/>
    <w:rsid w:val="005E2321"/>
    <w:rsid w:val="005E3E40"/>
    <w:rsid w:val="005E60B8"/>
    <w:rsid w:val="005F05DF"/>
    <w:rsid w:val="005F35DD"/>
    <w:rsid w:val="00601190"/>
    <w:rsid w:val="00606B82"/>
    <w:rsid w:val="00607DBD"/>
    <w:rsid w:val="00610C95"/>
    <w:rsid w:val="00611523"/>
    <w:rsid w:val="006125B9"/>
    <w:rsid w:val="0061799C"/>
    <w:rsid w:val="006179C5"/>
    <w:rsid w:val="00620E0D"/>
    <w:rsid w:val="00624197"/>
    <w:rsid w:val="006314FD"/>
    <w:rsid w:val="00632374"/>
    <w:rsid w:val="00637AEF"/>
    <w:rsid w:val="0064583A"/>
    <w:rsid w:val="00653DD4"/>
    <w:rsid w:val="00655232"/>
    <w:rsid w:val="00660C9D"/>
    <w:rsid w:val="00662998"/>
    <w:rsid w:val="00663596"/>
    <w:rsid w:val="00664271"/>
    <w:rsid w:val="00664566"/>
    <w:rsid w:val="00670F49"/>
    <w:rsid w:val="00673E1E"/>
    <w:rsid w:val="006765DE"/>
    <w:rsid w:val="00686F29"/>
    <w:rsid w:val="00692407"/>
    <w:rsid w:val="006966D6"/>
    <w:rsid w:val="00696EE1"/>
    <w:rsid w:val="006A149B"/>
    <w:rsid w:val="006A474D"/>
    <w:rsid w:val="006B212D"/>
    <w:rsid w:val="006B2DB4"/>
    <w:rsid w:val="006B718A"/>
    <w:rsid w:val="006C6B04"/>
    <w:rsid w:val="006D1089"/>
    <w:rsid w:val="006D177B"/>
    <w:rsid w:val="006D4410"/>
    <w:rsid w:val="006D51DC"/>
    <w:rsid w:val="006E0627"/>
    <w:rsid w:val="006E2C49"/>
    <w:rsid w:val="006E4E82"/>
    <w:rsid w:val="006E6EC5"/>
    <w:rsid w:val="006F2073"/>
    <w:rsid w:val="00706883"/>
    <w:rsid w:val="00710A71"/>
    <w:rsid w:val="0071336D"/>
    <w:rsid w:val="00715778"/>
    <w:rsid w:val="007222ED"/>
    <w:rsid w:val="0072529D"/>
    <w:rsid w:val="00733D38"/>
    <w:rsid w:val="0073529F"/>
    <w:rsid w:val="00743758"/>
    <w:rsid w:val="00747754"/>
    <w:rsid w:val="0075783E"/>
    <w:rsid w:val="00762686"/>
    <w:rsid w:val="00762B64"/>
    <w:rsid w:val="00776519"/>
    <w:rsid w:val="0078130C"/>
    <w:rsid w:val="007814F1"/>
    <w:rsid w:val="007835FD"/>
    <w:rsid w:val="007843F4"/>
    <w:rsid w:val="007A2B5C"/>
    <w:rsid w:val="007A4617"/>
    <w:rsid w:val="007B15C7"/>
    <w:rsid w:val="007B1E48"/>
    <w:rsid w:val="007B359D"/>
    <w:rsid w:val="007C2081"/>
    <w:rsid w:val="007D1F19"/>
    <w:rsid w:val="007D3DAF"/>
    <w:rsid w:val="007E0D16"/>
    <w:rsid w:val="007E2091"/>
    <w:rsid w:val="007F34F0"/>
    <w:rsid w:val="007F3FCD"/>
    <w:rsid w:val="007F573C"/>
    <w:rsid w:val="0080423C"/>
    <w:rsid w:val="00804465"/>
    <w:rsid w:val="00810A0E"/>
    <w:rsid w:val="00813BB5"/>
    <w:rsid w:val="00813D93"/>
    <w:rsid w:val="0081455A"/>
    <w:rsid w:val="00814692"/>
    <w:rsid w:val="008169FE"/>
    <w:rsid w:val="00817EC1"/>
    <w:rsid w:val="00823C7F"/>
    <w:rsid w:val="008252D5"/>
    <w:rsid w:val="00836D13"/>
    <w:rsid w:val="00840B7B"/>
    <w:rsid w:val="00841B11"/>
    <w:rsid w:val="00847B01"/>
    <w:rsid w:val="00853785"/>
    <w:rsid w:val="008538EF"/>
    <w:rsid w:val="008555B4"/>
    <w:rsid w:val="00856B3F"/>
    <w:rsid w:val="00862BA4"/>
    <w:rsid w:val="00876D3C"/>
    <w:rsid w:val="008816BC"/>
    <w:rsid w:val="00893FD8"/>
    <w:rsid w:val="008979D7"/>
    <w:rsid w:val="008A2849"/>
    <w:rsid w:val="008A2FE3"/>
    <w:rsid w:val="008A66C9"/>
    <w:rsid w:val="008B713E"/>
    <w:rsid w:val="008B7A23"/>
    <w:rsid w:val="008C3E18"/>
    <w:rsid w:val="008C7967"/>
    <w:rsid w:val="008D3246"/>
    <w:rsid w:val="008D4D24"/>
    <w:rsid w:val="008E2F7D"/>
    <w:rsid w:val="008F1488"/>
    <w:rsid w:val="008F66FA"/>
    <w:rsid w:val="009008A2"/>
    <w:rsid w:val="009051CC"/>
    <w:rsid w:val="00905F1B"/>
    <w:rsid w:val="00911E06"/>
    <w:rsid w:val="00913D39"/>
    <w:rsid w:val="009156DE"/>
    <w:rsid w:val="00917458"/>
    <w:rsid w:val="0091781C"/>
    <w:rsid w:val="009178A2"/>
    <w:rsid w:val="00921539"/>
    <w:rsid w:val="009216C3"/>
    <w:rsid w:val="00924AC4"/>
    <w:rsid w:val="00930694"/>
    <w:rsid w:val="00935091"/>
    <w:rsid w:val="009422B6"/>
    <w:rsid w:val="00950C72"/>
    <w:rsid w:val="00953E07"/>
    <w:rsid w:val="009577FB"/>
    <w:rsid w:val="00961288"/>
    <w:rsid w:val="00966B8A"/>
    <w:rsid w:val="00973A60"/>
    <w:rsid w:val="009915D9"/>
    <w:rsid w:val="00992228"/>
    <w:rsid w:val="00993D74"/>
    <w:rsid w:val="009962B3"/>
    <w:rsid w:val="009966BC"/>
    <w:rsid w:val="00996A4A"/>
    <w:rsid w:val="009A07E4"/>
    <w:rsid w:val="009A28A8"/>
    <w:rsid w:val="009A42B7"/>
    <w:rsid w:val="009A735E"/>
    <w:rsid w:val="009A7892"/>
    <w:rsid w:val="009C7F72"/>
    <w:rsid w:val="009D7B84"/>
    <w:rsid w:val="009E35AA"/>
    <w:rsid w:val="009E579F"/>
    <w:rsid w:val="009F2CBC"/>
    <w:rsid w:val="009F388F"/>
    <w:rsid w:val="009F43A9"/>
    <w:rsid w:val="009F47FA"/>
    <w:rsid w:val="009F6775"/>
    <w:rsid w:val="00A051AA"/>
    <w:rsid w:val="00A062E3"/>
    <w:rsid w:val="00A07166"/>
    <w:rsid w:val="00A0717C"/>
    <w:rsid w:val="00A0790C"/>
    <w:rsid w:val="00A11DDB"/>
    <w:rsid w:val="00A13CC4"/>
    <w:rsid w:val="00A20D0C"/>
    <w:rsid w:val="00A3756D"/>
    <w:rsid w:val="00A52263"/>
    <w:rsid w:val="00A60CE8"/>
    <w:rsid w:val="00A61089"/>
    <w:rsid w:val="00A624B3"/>
    <w:rsid w:val="00A626F7"/>
    <w:rsid w:val="00A64D13"/>
    <w:rsid w:val="00A66E02"/>
    <w:rsid w:val="00A71284"/>
    <w:rsid w:val="00A71EEB"/>
    <w:rsid w:val="00A80F11"/>
    <w:rsid w:val="00A918D4"/>
    <w:rsid w:val="00A96A90"/>
    <w:rsid w:val="00A9768D"/>
    <w:rsid w:val="00AA0D87"/>
    <w:rsid w:val="00AA1822"/>
    <w:rsid w:val="00AA24DE"/>
    <w:rsid w:val="00AA3FB0"/>
    <w:rsid w:val="00AA4DF7"/>
    <w:rsid w:val="00AA7E8E"/>
    <w:rsid w:val="00AB1BC1"/>
    <w:rsid w:val="00AB1C58"/>
    <w:rsid w:val="00AB470D"/>
    <w:rsid w:val="00AB5BED"/>
    <w:rsid w:val="00AD73A5"/>
    <w:rsid w:val="00AE238A"/>
    <w:rsid w:val="00AE2DB5"/>
    <w:rsid w:val="00AF0ED1"/>
    <w:rsid w:val="00B05D83"/>
    <w:rsid w:val="00B060B0"/>
    <w:rsid w:val="00B208D0"/>
    <w:rsid w:val="00B246E8"/>
    <w:rsid w:val="00B42811"/>
    <w:rsid w:val="00B50BFB"/>
    <w:rsid w:val="00B56F69"/>
    <w:rsid w:val="00B570C2"/>
    <w:rsid w:val="00B603EE"/>
    <w:rsid w:val="00B61223"/>
    <w:rsid w:val="00B714BE"/>
    <w:rsid w:val="00BA21B2"/>
    <w:rsid w:val="00BB077F"/>
    <w:rsid w:val="00BB6E4B"/>
    <w:rsid w:val="00BC5909"/>
    <w:rsid w:val="00BC74BF"/>
    <w:rsid w:val="00BD2F08"/>
    <w:rsid w:val="00BD4D35"/>
    <w:rsid w:val="00BD640F"/>
    <w:rsid w:val="00BE0A20"/>
    <w:rsid w:val="00BE412B"/>
    <w:rsid w:val="00BE4145"/>
    <w:rsid w:val="00BF1A50"/>
    <w:rsid w:val="00BF3AFE"/>
    <w:rsid w:val="00BF5548"/>
    <w:rsid w:val="00BF5695"/>
    <w:rsid w:val="00C07E03"/>
    <w:rsid w:val="00C11B7A"/>
    <w:rsid w:val="00C202FA"/>
    <w:rsid w:val="00C22579"/>
    <w:rsid w:val="00C26543"/>
    <w:rsid w:val="00C372C3"/>
    <w:rsid w:val="00C54589"/>
    <w:rsid w:val="00C5506B"/>
    <w:rsid w:val="00C6038F"/>
    <w:rsid w:val="00C60AA7"/>
    <w:rsid w:val="00C7267C"/>
    <w:rsid w:val="00C74565"/>
    <w:rsid w:val="00C758DD"/>
    <w:rsid w:val="00C821E9"/>
    <w:rsid w:val="00C93CB1"/>
    <w:rsid w:val="00CA1AFC"/>
    <w:rsid w:val="00CA5F9F"/>
    <w:rsid w:val="00CA6ACD"/>
    <w:rsid w:val="00CA71D3"/>
    <w:rsid w:val="00CB3026"/>
    <w:rsid w:val="00CB42DB"/>
    <w:rsid w:val="00CB4AF3"/>
    <w:rsid w:val="00CB7DD0"/>
    <w:rsid w:val="00CC5F2D"/>
    <w:rsid w:val="00CC7EE6"/>
    <w:rsid w:val="00CD114D"/>
    <w:rsid w:val="00CD768F"/>
    <w:rsid w:val="00CE644A"/>
    <w:rsid w:val="00CE6671"/>
    <w:rsid w:val="00CF5BC9"/>
    <w:rsid w:val="00D005CE"/>
    <w:rsid w:val="00D0235D"/>
    <w:rsid w:val="00D063B2"/>
    <w:rsid w:val="00D109F4"/>
    <w:rsid w:val="00D256A0"/>
    <w:rsid w:val="00D320A0"/>
    <w:rsid w:val="00D33E53"/>
    <w:rsid w:val="00D36A5E"/>
    <w:rsid w:val="00D478DF"/>
    <w:rsid w:val="00D51A08"/>
    <w:rsid w:val="00D54DD6"/>
    <w:rsid w:val="00D572A7"/>
    <w:rsid w:val="00D64259"/>
    <w:rsid w:val="00D67ECC"/>
    <w:rsid w:val="00D72E6B"/>
    <w:rsid w:val="00D76997"/>
    <w:rsid w:val="00D80326"/>
    <w:rsid w:val="00D8165A"/>
    <w:rsid w:val="00D841B9"/>
    <w:rsid w:val="00D8450D"/>
    <w:rsid w:val="00D87D13"/>
    <w:rsid w:val="00D924B6"/>
    <w:rsid w:val="00D944E3"/>
    <w:rsid w:val="00D95150"/>
    <w:rsid w:val="00D9666D"/>
    <w:rsid w:val="00D96F6F"/>
    <w:rsid w:val="00DA1955"/>
    <w:rsid w:val="00DA7BDD"/>
    <w:rsid w:val="00DB14A2"/>
    <w:rsid w:val="00DB311C"/>
    <w:rsid w:val="00DB4181"/>
    <w:rsid w:val="00DB592B"/>
    <w:rsid w:val="00DC1336"/>
    <w:rsid w:val="00DD27BF"/>
    <w:rsid w:val="00DD53C2"/>
    <w:rsid w:val="00DD7D50"/>
    <w:rsid w:val="00DE0377"/>
    <w:rsid w:val="00DE1F10"/>
    <w:rsid w:val="00DF17C0"/>
    <w:rsid w:val="00DF3E5E"/>
    <w:rsid w:val="00DF5214"/>
    <w:rsid w:val="00DF65B3"/>
    <w:rsid w:val="00E0501B"/>
    <w:rsid w:val="00E0664E"/>
    <w:rsid w:val="00E10F5F"/>
    <w:rsid w:val="00E14C71"/>
    <w:rsid w:val="00E169CE"/>
    <w:rsid w:val="00E16D8E"/>
    <w:rsid w:val="00E17589"/>
    <w:rsid w:val="00E21C79"/>
    <w:rsid w:val="00E24ECF"/>
    <w:rsid w:val="00E33896"/>
    <w:rsid w:val="00E34C55"/>
    <w:rsid w:val="00E4085C"/>
    <w:rsid w:val="00E46909"/>
    <w:rsid w:val="00E47C31"/>
    <w:rsid w:val="00E60442"/>
    <w:rsid w:val="00E61602"/>
    <w:rsid w:val="00E63F27"/>
    <w:rsid w:val="00E67526"/>
    <w:rsid w:val="00E71277"/>
    <w:rsid w:val="00E75073"/>
    <w:rsid w:val="00E81220"/>
    <w:rsid w:val="00E8234E"/>
    <w:rsid w:val="00E925F7"/>
    <w:rsid w:val="00EA3419"/>
    <w:rsid w:val="00EA7162"/>
    <w:rsid w:val="00EA7BD3"/>
    <w:rsid w:val="00EB6B87"/>
    <w:rsid w:val="00EC3098"/>
    <w:rsid w:val="00EC39CB"/>
    <w:rsid w:val="00EC7DFF"/>
    <w:rsid w:val="00EE5E71"/>
    <w:rsid w:val="00EE7CE2"/>
    <w:rsid w:val="00EE7F31"/>
    <w:rsid w:val="00EF420B"/>
    <w:rsid w:val="00EF702A"/>
    <w:rsid w:val="00F01C49"/>
    <w:rsid w:val="00F01C7D"/>
    <w:rsid w:val="00F02BD1"/>
    <w:rsid w:val="00F13F12"/>
    <w:rsid w:val="00F14AE0"/>
    <w:rsid w:val="00F16A64"/>
    <w:rsid w:val="00F2348B"/>
    <w:rsid w:val="00F23FC9"/>
    <w:rsid w:val="00F34483"/>
    <w:rsid w:val="00F37D9E"/>
    <w:rsid w:val="00F40BC0"/>
    <w:rsid w:val="00F410D4"/>
    <w:rsid w:val="00F43499"/>
    <w:rsid w:val="00F4382F"/>
    <w:rsid w:val="00F4499C"/>
    <w:rsid w:val="00F4708C"/>
    <w:rsid w:val="00F56C3D"/>
    <w:rsid w:val="00F57A80"/>
    <w:rsid w:val="00F619A9"/>
    <w:rsid w:val="00F63FBA"/>
    <w:rsid w:val="00F641B3"/>
    <w:rsid w:val="00F658A3"/>
    <w:rsid w:val="00F6749F"/>
    <w:rsid w:val="00F733DC"/>
    <w:rsid w:val="00F73985"/>
    <w:rsid w:val="00F74BDB"/>
    <w:rsid w:val="00F91706"/>
    <w:rsid w:val="00F937E9"/>
    <w:rsid w:val="00F967B7"/>
    <w:rsid w:val="00FA763D"/>
    <w:rsid w:val="00FB43D3"/>
    <w:rsid w:val="00FB4F30"/>
    <w:rsid w:val="00FB7613"/>
    <w:rsid w:val="00FC09B1"/>
    <w:rsid w:val="00FC140F"/>
    <w:rsid w:val="00FC3AF8"/>
    <w:rsid w:val="00FC424B"/>
    <w:rsid w:val="00FC4D2D"/>
    <w:rsid w:val="00FC5259"/>
    <w:rsid w:val="00FC59C0"/>
    <w:rsid w:val="00FD08D1"/>
    <w:rsid w:val="00FF0CE4"/>
    <w:rsid w:val="00FF15BA"/>
    <w:rsid w:val="00FF2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5718DF"/>
  <w15:docId w15:val="{0765B5CF-951B-4D36-80C5-08DCEE2B2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01C7D"/>
  </w:style>
  <w:style w:type="paragraph" w:styleId="Kop1">
    <w:name w:val="heading 1"/>
    <w:basedOn w:val="Standaard"/>
    <w:next w:val="Standaard"/>
    <w:link w:val="Kop1Char"/>
    <w:uiPriority w:val="9"/>
    <w:qFormat/>
    <w:rsid w:val="00136684"/>
    <w:pPr>
      <w:keepNext/>
      <w:keepLines/>
      <w:pageBreakBefore/>
      <w:numPr>
        <w:numId w:val="1"/>
      </w:numPr>
      <w:pBdr>
        <w:top w:val="single" w:sz="4" w:space="1" w:color="0070C0"/>
        <w:left w:val="single" w:sz="4" w:space="4" w:color="0070C0"/>
        <w:bottom w:val="single" w:sz="4" w:space="1" w:color="0070C0"/>
        <w:right w:val="single" w:sz="4" w:space="4" w:color="0070C0"/>
      </w:pBdr>
      <w:shd w:val="clear" w:color="auto" w:fill="0070C0"/>
      <w:spacing w:after="400"/>
      <w:outlineLvl w:val="0"/>
    </w:pPr>
    <w:rPr>
      <w:rFonts w:eastAsiaTheme="majorEastAsia" w:cstheme="majorBidi"/>
      <w:b/>
      <w:color w:val="FFFFFF" w:themeColor="background1"/>
      <w:sz w:val="28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C74BF"/>
    <w:pPr>
      <w:keepNext/>
      <w:keepLines/>
      <w:numPr>
        <w:ilvl w:val="1"/>
        <w:numId w:val="1"/>
      </w:numPr>
      <w:spacing w:before="400" w:after="100"/>
      <w:outlineLvl w:val="1"/>
    </w:pPr>
    <w:rPr>
      <w:rFonts w:eastAsiaTheme="majorEastAsia" w:cstheme="majorBidi"/>
      <w:color w:val="0070C0"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BC74BF"/>
    <w:pPr>
      <w:keepNext/>
      <w:keepLines/>
      <w:numPr>
        <w:ilvl w:val="2"/>
        <w:numId w:val="1"/>
      </w:numPr>
      <w:spacing w:before="200" w:after="100"/>
      <w:outlineLvl w:val="2"/>
    </w:pPr>
    <w:rPr>
      <w:rFonts w:eastAsiaTheme="majorEastAsia" w:cstheme="majorBidi"/>
      <w:i/>
      <w:color w:val="0070C0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47A57"/>
    <w:pPr>
      <w:keepNext/>
      <w:keepLines/>
      <w:spacing w:before="40"/>
      <w:outlineLvl w:val="3"/>
    </w:pPr>
    <w:rPr>
      <w:rFonts w:eastAsiaTheme="majorEastAsia" w:cstheme="majorBidi"/>
      <w:i/>
      <w:iCs/>
      <w:color w:val="0070C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36684"/>
    <w:rPr>
      <w:rFonts w:eastAsiaTheme="majorEastAsia" w:cstheme="majorBidi"/>
      <w:b/>
      <w:color w:val="FFFFFF" w:themeColor="background1"/>
      <w:sz w:val="28"/>
      <w:szCs w:val="32"/>
      <w:shd w:val="clear" w:color="auto" w:fill="0070C0"/>
    </w:rPr>
  </w:style>
  <w:style w:type="character" w:customStyle="1" w:styleId="Kop2Char">
    <w:name w:val="Kop 2 Char"/>
    <w:basedOn w:val="Standaardalinea-lettertype"/>
    <w:link w:val="Kop2"/>
    <w:uiPriority w:val="9"/>
    <w:rsid w:val="00BC74BF"/>
    <w:rPr>
      <w:rFonts w:eastAsiaTheme="majorEastAsia" w:cstheme="majorBidi"/>
      <w:color w:val="0070C0"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BC74BF"/>
    <w:rPr>
      <w:rFonts w:eastAsiaTheme="majorEastAsia" w:cstheme="majorBidi"/>
      <w:i/>
      <w:color w:val="0070C0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47A57"/>
    <w:rPr>
      <w:rFonts w:eastAsiaTheme="majorEastAsia" w:cstheme="majorBidi"/>
      <w:i/>
      <w:iCs/>
      <w:color w:val="0070C0"/>
    </w:rPr>
  </w:style>
  <w:style w:type="paragraph" w:styleId="Titel">
    <w:name w:val="Title"/>
    <w:basedOn w:val="Standaard"/>
    <w:next w:val="Standaard"/>
    <w:link w:val="TitelChar"/>
    <w:uiPriority w:val="10"/>
    <w:qFormat/>
    <w:rsid w:val="00091AF3"/>
    <w:pPr>
      <w:contextualSpacing/>
      <w:jc w:val="center"/>
    </w:pPr>
    <w:rPr>
      <w:rFonts w:eastAsiaTheme="majorEastAsia" w:cstheme="majorBidi"/>
      <w:spacing w:val="15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91AF3"/>
    <w:rPr>
      <w:rFonts w:eastAsiaTheme="majorEastAsia" w:cstheme="majorBidi"/>
      <w:spacing w:val="15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91AF3"/>
    <w:pPr>
      <w:numPr>
        <w:ilvl w:val="1"/>
      </w:numPr>
      <w:spacing w:after="160"/>
      <w:jc w:val="center"/>
    </w:pPr>
    <w:rPr>
      <w:rFonts w:eastAsiaTheme="minorEastAsia" w:cstheme="minorBidi"/>
      <w:spacing w:val="15"/>
      <w:sz w:val="40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91AF3"/>
    <w:rPr>
      <w:rFonts w:eastAsiaTheme="minorEastAsia" w:cstheme="minorBidi"/>
      <w:spacing w:val="15"/>
      <w:sz w:val="40"/>
      <w:szCs w:val="22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1C4786"/>
    <w:pPr>
      <w:pageBreakBefore w:val="0"/>
      <w:numPr>
        <w:numId w:val="0"/>
      </w:numPr>
      <w:outlineLvl w:val="9"/>
    </w:pPr>
    <w:rPr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1C4786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1C4786"/>
    <w:pPr>
      <w:spacing w:after="100"/>
      <w:ind w:left="200"/>
    </w:pPr>
  </w:style>
  <w:style w:type="paragraph" w:styleId="Inhopg3">
    <w:name w:val="toc 3"/>
    <w:basedOn w:val="Standaard"/>
    <w:next w:val="Standaard"/>
    <w:autoRedefine/>
    <w:uiPriority w:val="39"/>
    <w:unhideWhenUsed/>
    <w:rsid w:val="006B212D"/>
    <w:pPr>
      <w:tabs>
        <w:tab w:val="right" w:leader="dot" w:pos="9062"/>
      </w:tabs>
      <w:spacing w:after="100"/>
      <w:ind w:left="400"/>
    </w:pPr>
  </w:style>
  <w:style w:type="character" w:styleId="Hyperlink">
    <w:name w:val="Hyperlink"/>
    <w:basedOn w:val="Standaardalinea-lettertype"/>
    <w:uiPriority w:val="99"/>
    <w:unhideWhenUsed/>
    <w:rsid w:val="001C4786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DB14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resgegevens">
    <w:name w:val="Adresgegevens"/>
    <w:basedOn w:val="Standaard"/>
    <w:rsid w:val="003958BF"/>
    <w:rPr>
      <w:color w:val="0070C0"/>
    </w:rPr>
  </w:style>
  <w:style w:type="paragraph" w:styleId="Koptekst">
    <w:name w:val="header"/>
    <w:basedOn w:val="Standaard"/>
    <w:link w:val="KoptekstChar"/>
    <w:uiPriority w:val="99"/>
    <w:unhideWhenUsed/>
    <w:rsid w:val="00FC4D2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C4D2D"/>
  </w:style>
  <w:style w:type="paragraph" w:styleId="Voettekst">
    <w:name w:val="footer"/>
    <w:basedOn w:val="Standaard"/>
    <w:link w:val="VoettekstChar"/>
    <w:uiPriority w:val="99"/>
    <w:unhideWhenUsed/>
    <w:rsid w:val="00F01C7D"/>
    <w:pPr>
      <w:tabs>
        <w:tab w:val="center" w:pos="4536"/>
        <w:tab w:val="right" w:pos="9072"/>
      </w:tabs>
      <w:jc w:val="center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F01C7D"/>
    <w:rPr>
      <w:sz w:val="16"/>
    </w:rPr>
  </w:style>
  <w:style w:type="character" w:styleId="Nadruk">
    <w:name w:val="Emphasis"/>
    <w:basedOn w:val="Standaardalinea-lettertype"/>
    <w:uiPriority w:val="20"/>
    <w:qFormat/>
    <w:rsid w:val="003B2849"/>
    <w:rPr>
      <w:i/>
      <w:iCs/>
    </w:rPr>
  </w:style>
  <w:style w:type="paragraph" w:customStyle="1" w:styleId="Algemeen">
    <w:name w:val="Algemeen"/>
    <w:basedOn w:val="Standaard"/>
    <w:next w:val="Standaard"/>
    <w:rsid w:val="007222ED"/>
    <w:pPr>
      <w:pBdr>
        <w:top w:val="single" w:sz="4" w:space="1" w:color="0070C0"/>
        <w:left w:val="single" w:sz="4" w:space="4" w:color="0070C0"/>
        <w:bottom w:val="single" w:sz="4" w:space="1" w:color="0070C0"/>
        <w:right w:val="single" w:sz="4" w:space="4" w:color="0070C0"/>
      </w:pBdr>
      <w:shd w:val="clear" w:color="auto" w:fill="0070C0"/>
      <w:spacing w:after="400"/>
    </w:pPr>
    <w:rPr>
      <w:b/>
      <w:color w:val="FFFFFF" w:themeColor="background1"/>
      <w:sz w:val="28"/>
    </w:rPr>
  </w:style>
  <w:style w:type="character" w:styleId="Titelvanboek">
    <w:name w:val="Book Title"/>
    <w:basedOn w:val="Standaardalinea-lettertype"/>
    <w:uiPriority w:val="33"/>
    <w:qFormat/>
    <w:rsid w:val="00091AF3"/>
    <w:rPr>
      <w:rFonts w:ascii="Arial" w:hAnsi="Arial"/>
      <w:b/>
      <w:bCs/>
      <w:i w:val="0"/>
      <w:iCs/>
      <w:color w:val="FFFFFF" w:themeColor="background1"/>
      <w:spacing w:val="5"/>
      <w:sz w:val="5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60167"/>
    <w:rPr>
      <w:color w:val="954F72" w:themeColor="followed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1799C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1799C"/>
    <w:rPr>
      <w:rFonts w:ascii="Lucida Grande" w:hAnsi="Lucida Grande" w:cs="Lucida Grande"/>
      <w:sz w:val="18"/>
      <w:szCs w:val="18"/>
    </w:rPr>
  </w:style>
  <w:style w:type="character" w:styleId="Paginanummer">
    <w:name w:val="page number"/>
    <w:basedOn w:val="Standaardalinea-lettertype"/>
    <w:uiPriority w:val="99"/>
    <w:semiHidden/>
    <w:unhideWhenUsed/>
    <w:rsid w:val="001F46C8"/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6125B9"/>
    <w:rPr>
      <w:rFonts w:ascii="Lucida Grande" w:hAnsi="Lucida Grande" w:cs="Lucida Grande"/>
      <w:sz w:val="24"/>
      <w:szCs w:val="24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6125B9"/>
    <w:rPr>
      <w:rFonts w:ascii="Lucida Grande" w:hAnsi="Lucida Grande" w:cs="Lucida Grande"/>
      <w:sz w:val="24"/>
      <w:szCs w:val="24"/>
    </w:rPr>
  </w:style>
  <w:style w:type="paragraph" w:styleId="Lijstalinea">
    <w:name w:val="List Paragraph"/>
    <w:basedOn w:val="Standaard"/>
    <w:uiPriority w:val="34"/>
    <w:qFormat/>
    <w:rsid w:val="000D3612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EC30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00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mailto:marc.vandenelshout@aras.n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Marketing%20map\Document_templates_huisstijl\Sjablonen\Template_ARAS_algemeen_met-voorblad_2017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727DA-7C37-4A80-8374-D20A0EB59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Template_ARAS_algemeen_met-voorblad_2017.dotx</Template>
  <TotalTime>426</TotalTime>
  <Pages>1</Pages>
  <Words>829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Rinda Werther</dc:creator>
  <cp:keywords/>
  <dc:description/>
  <cp:lastModifiedBy>Marc van den Elshout</cp:lastModifiedBy>
  <cp:revision>22</cp:revision>
  <cp:lastPrinted>2020-10-07T09:47:00Z</cp:lastPrinted>
  <dcterms:created xsi:type="dcterms:W3CDTF">2020-09-22T14:27:00Z</dcterms:created>
  <dcterms:modified xsi:type="dcterms:W3CDTF">2020-10-07T09:47:00Z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SynDocOpportunityDesc">
    <vt:lpwstr>
    </vt:lpwstr>
  </property>
  <property fmtid="{D5CDD505-2E9C-101B-9397-08002B2CF9AE}" pid="3" name="eSynDocOpportunityID">
    <vt:lpwstr>
    </vt:lpwstr>
  </property>
  <property fmtid="{D5CDD505-2E9C-101B-9397-08002B2CF9AE}" pid="4" name="eSynDocAttachmentID">
    <vt:lpwstr>{79b903ee-5115-41fd-a939-de1ced807b1f}</vt:lpwstr>
  </property>
  <property fmtid="{D5CDD505-2E9C-101B-9397-08002B2CF9AE}" pid="5" name="eSynDocContactDesc">
    <vt:lpwstr>
    </vt:lpwstr>
  </property>
  <property fmtid="{D5CDD505-2E9C-101B-9397-08002B2CF9AE}" pid="6" name="eSynDocAccountDesc">
    <vt:lpwstr>
    </vt:lpwstr>
  </property>
  <property fmtid="{D5CDD505-2E9C-101B-9397-08002B2CF9AE}" pid="7" name="eSynDocProjectDesc">
    <vt:lpwstr>
    </vt:lpwstr>
  </property>
  <property fmtid="{D5CDD505-2E9C-101B-9397-08002B2CF9AE}" pid="8" name="eSynDocTransactionDesc">
    <vt:lpwstr>
    </vt:lpwstr>
  </property>
  <property fmtid="{D5CDD505-2E9C-101B-9397-08002B2CF9AE}" pid="9" name="eSynDocSerialDesc">
    <vt:lpwstr>
    </vt:lpwstr>
  </property>
  <property fmtid="{D5CDD505-2E9C-101B-9397-08002B2CF9AE}" pid="10" name="eSynDocItemDesc">
    <vt:lpwstr>
    </vt:lpwstr>
  </property>
  <property fmtid="{D5CDD505-2E9C-101B-9397-08002B2CF9AE}" pid="11" name="eSynDocResourceDesc">
    <vt:lpwstr>
    </vt:lpwstr>
  </property>
  <property fmtid="{D5CDD505-2E9C-101B-9397-08002B2CF9AE}" pid="12" name="eSynTransactionEntryKey">
    <vt:lpwstr>
    </vt:lpwstr>
  </property>
  <property fmtid="{D5CDD505-2E9C-101B-9397-08002B2CF9AE}" pid="13" name="eSynDocVersionStartDate">
    <vt:lpwstr>
    </vt:lpwstr>
  </property>
  <property fmtid="{D5CDD505-2E9C-101B-9397-08002B2CF9AE}" pid="14" name="eSynDocVersion">
    <vt:lpwstr>
    </vt:lpwstr>
  </property>
  <property fmtid="{D5CDD505-2E9C-101B-9397-08002B2CF9AE}" pid="15" name="eSynDocAttachFileName">
    <vt:lpwstr>Template_ARAS_commercieel_met-voorblad.dotx</vt:lpwstr>
  </property>
  <property fmtid="{D5CDD505-2E9C-101B-9397-08002B2CF9AE}" pid="16" name="eSynDocSummary">
    <vt:lpwstr>
    </vt:lpwstr>
  </property>
  <property fmtid="{D5CDD505-2E9C-101B-9397-08002B2CF9AE}" pid="17" name="eSynDocPublish">
    <vt:lpwstr>0</vt:lpwstr>
  </property>
  <property fmtid="{D5CDD505-2E9C-101B-9397-08002B2CF9AE}" pid="18" name="eSynDocTypeID">
    <vt:lpwstr>104</vt:lpwstr>
  </property>
  <property fmtid="{D5CDD505-2E9C-101B-9397-08002B2CF9AE}" pid="19" name="eSynDocSerialNumber">
    <vt:lpwstr>
    </vt:lpwstr>
  </property>
  <property fmtid="{D5CDD505-2E9C-101B-9397-08002B2CF9AE}" pid="20" name="eSynDocSubject">
    <vt:lpwstr>ARAS templates</vt:lpwstr>
  </property>
  <property fmtid="{D5CDD505-2E9C-101B-9397-08002B2CF9AE}" pid="21" name="eSynDocItem">
    <vt:lpwstr>
    </vt:lpwstr>
  </property>
  <property fmtid="{D5CDD505-2E9C-101B-9397-08002B2CF9AE}" pid="22" name="eSynDocAcctContact">
    <vt:lpwstr>
    </vt:lpwstr>
  </property>
  <property fmtid="{D5CDD505-2E9C-101B-9397-08002B2CF9AE}" pid="23" name="eSynDocContactID">
    <vt:lpwstr>
    </vt:lpwstr>
  </property>
  <property fmtid="{D5CDD505-2E9C-101B-9397-08002B2CF9AE}" pid="24" name="eSynDocAccount">
    <vt:lpwstr>
    </vt:lpwstr>
  </property>
  <property fmtid="{D5CDD505-2E9C-101B-9397-08002B2CF9AE}" pid="25" name="eSynDocResource">
    <vt:lpwstr>
    </vt:lpwstr>
  </property>
  <property fmtid="{D5CDD505-2E9C-101B-9397-08002B2CF9AE}" pid="26" name="eSynDocProjectNr">
    <vt:lpwstr>
    </vt:lpwstr>
  </property>
  <property fmtid="{D5CDD505-2E9C-101B-9397-08002B2CF9AE}" pid="27" name="eSynDocSecurity">
    <vt:lpwstr>10</vt:lpwstr>
  </property>
  <property fmtid="{D5CDD505-2E9C-101B-9397-08002B2CF9AE}" pid="28" name="eSynDocAssortment">
    <vt:lpwstr>
    </vt:lpwstr>
  </property>
  <property fmtid="{D5CDD505-2E9C-101B-9397-08002B2CF9AE}" pid="29" name="eSynDocLanguageCode">
    <vt:lpwstr>
    </vt:lpwstr>
  </property>
  <property fmtid="{D5CDD505-2E9C-101B-9397-08002B2CF9AE}" pid="30" name="eSynDocDivisionDesc">
    <vt:lpwstr>
    </vt:lpwstr>
  </property>
  <property fmtid="{D5CDD505-2E9C-101B-9397-08002B2CF9AE}" pid="31" name="eSynDocDivision">
    <vt:lpwstr>
    </vt:lpwstr>
  </property>
  <property fmtid="{D5CDD505-2E9C-101B-9397-08002B2CF9AE}" pid="32" name="eSynDocParentDocument">
    <vt:lpwstr>
    </vt:lpwstr>
  </property>
  <property fmtid="{D5CDD505-2E9C-101B-9397-08002B2CF9AE}" pid="33" name="eSynDocSubCategory">
    <vt:lpwstr>
    </vt:lpwstr>
  </property>
  <property fmtid="{D5CDD505-2E9C-101B-9397-08002B2CF9AE}" pid="34" name="eSynDocCategoryID">
    <vt:lpwstr>
    </vt:lpwstr>
  </property>
  <property fmtid="{D5CDD505-2E9C-101B-9397-08002B2CF9AE}" pid="35" name="eSynDocGroupDesc">
    <vt:lpwstr>Attachments &amp; notes</vt:lpwstr>
  </property>
  <property fmtid="{D5CDD505-2E9C-101B-9397-08002B2CF9AE}" pid="36" name="eSynDocGroupID">
    <vt:lpwstr>0</vt:lpwstr>
  </property>
  <property fmtid="{D5CDD505-2E9C-101B-9397-08002B2CF9AE}" pid="37" name="eSynDocHID">
    <vt:lpwstr>277283</vt:lpwstr>
  </property>
  <property fmtid="{D5CDD505-2E9C-101B-9397-08002B2CF9AE}" pid="38" name="eSynCleanUp06/09/2017 13:09:36">
    <vt:i4>1</vt:i4>
  </property>
</Properties>
</file>